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1BF52E19" w:rsidR="008C6A29" w:rsidRPr="003676B8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>Polisocial Award 20</w:t>
      </w:r>
      <w:r w:rsidR="00DC0628">
        <w:rPr>
          <w:rFonts w:ascii="Century Gothic" w:hAnsi="Century Gothic"/>
          <w:noProof/>
          <w:color w:val="B01513"/>
          <w:sz w:val="56"/>
          <w:lang w:val="it-IT"/>
        </w:rPr>
        <w:t>20</w:t>
      </w:r>
    </w:p>
    <w:p w14:paraId="04C44A68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Full Proposal</w:t>
      </w:r>
    </w:p>
    <w:p w14:paraId="79673778" w14:textId="45862182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 xml:space="preserve">(seconda fase di </w:t>
      </w:r>
      <w:r w:rsidR="00A15FA0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selezione</w:t>
      </w: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)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648AEF77" w:rsidR="008C6A29" w:rsidRPr="003676B8" w:rsidRDefault="00FD4756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28</w:t>
      </w:r>
      <w:r w:rsidR="0087604E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 ottobre 202</w:t>
      </w: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1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0F222C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884F7F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00 CET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7D582BE9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A9975B1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6DB35BFD" w:rsidR="006E0F73" w:rsidRPr="003676B8" w:rsidRDefault="000D46A0" w:rsidP="006E0F73">
      <w:pPr>
        <w:rPr>
          <w:color w:val="C00000"/>
          <w:lang w:val="it-IT"/>
        </w:rPr>
      </w:pPr>
      <w:r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Titolo del progetto</w:t>
      </w:r>
      <w:r w:rsidR="006E0F73"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1856A5F1" w14:textId="710FE5B4" w:rsidR="006337B8" w:rsidRDefault="006337B8" w:rsidP="00FE7F7B">
      <w:pPr>
        <w:pStyle w:val="Titolo1"/>
        <w:spacing w:before="0" w:after="0"/>
        <w:rPr>
          <w:lang w:val="it-IT"/>
        </w:rPr>
      </w:pPr>
      <w:r>
        <w:rPr>
          <w:rFonts w:cs="Arial"/>
          <w:i/>
          <w:noProof/>
          <w:sz w:val="18"/>
          <w:szCs w:val="18"/>
          <w:u w:val="single"/>
          <w:lang w:val="it-IT"/>
        </w:rPr>
        <w:lastRenderedPageBreak/>
        <w:t>È</w:t>
      </w:r>
      <w:r w:rsidRPr="006135C4">
        <w:rPr>
          <w:rFonts w:cs="Arial"/>
          <w:i/>
          <w:noProof/>
          <w:sz w:val="18"/>
          <w:szCs w:val="18"/>
          <w:u w:val="single"/>
          <w:lang w:val="it-IT"/>
        </w:rPr>
        <w:t xml:space="preserve"> possibile compilare </w:t>
      </w:r>
      <w:r>
        <w:rPr>
          <w:rFonts w:cs="Arial"/>
          <w:i/>
          <w:noProof/>
          <w:sz w:val="18"/>
          <w:szCs w:val="18"/>
          <w:u w:val="single"/>
          <w:lang w:val="it-IT"/>
        </w:rPr>
        <w:t xml:space="preserve">il </w:t>
      </w:r>
      <w:r w:rsidR="009C51F1">
        <w:rPr>
          <w:rFonts w:cs="Arial"/>
          <w:i/>
          <w:noProof/>
          <w:sz w:val="18"/>
          <w:szCs w:val="18"/>
          <w:u w:val="single"/>
          <w:lang w:val="it-IT"/>
        </w:rPr>
        <w:t xml:space="preserve">presente </w:t>
      </w:r>
      <w:r w:rsidR="00DE16C7">
        <w:rPr>
          <w:rFonts w:cs="Arial"/>
          <w:i/>
          <w:noProof/>
          <w:sz w:val="18"/>
          <w:szCs w:val="18"/>
          <w:u w:val="single"/>
          <w:lang w:val="it-IT"/>
        </w:rPr>
        <w:t>modulo</w:t>
      </w:r>
      <w:r>
        <w:rPr>
          <w:rFonts w:cs="Arial"/>
          <w:i/>
          <w:noProof/>
          <w:sz w:val="18"/>
          <w:szCs w:val="18"/>
          <w:u w:val="single"/>
          <w:lang w:val="it-IT"/>
        </w:rPr>
        <w:t xml:space="preserve"> in italiano o in inglese, a descrizione del gruppo di lavoro.</w:t>
      </w:r>
    </w:p>
    <w:p w14:paraId="6CB914E8" w14:textId="77777777" w:rsidR="006337B8" w:rsidRDefault="006337B8" w:rsidP="00FE7F7B">
      <w:pPr>
        <w:pStyle w:val="Titolo1"/>
        <w:spacing w:before="0" w:after="0"/>
        <w:rPr>
          <w:lang w:val="it-IT"/>
        </w:rPr>
      </w:pPr>
    </w:p>
    <w:p w14:paraId="3AFA1C41" w14:textId="4F28D67B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0EF2EE5C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MAX: 3</w:t>
      </w:r>
      <w:r w:rsidR="00110789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.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000 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  <w:r w:rsidRPr="003676B8">
        <w:rPr>
          <w:rFonts w:cs="Arial"/>
          <w:i/>
          <w:noProof/>
          <w:sz w:val="18"/>
          <w:szCs w:val="18"/>
          <w:lang w:val="it-IT"/>
        </w:rPr>
        <w:br/>
      </w:r>
      <w:r w:rsidR="00C60352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12FA" w:rsidRPr="00986B38" w14:paraId="6BDC5206" w14:textId="77777777" w:rsidTr="00FE6E24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426E996" w:rsidR="00D812FA" w:rsidRPr="003676B8" w:rsidRDefault="00D812FA" w:rsidP="00D812FA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1.1.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Acronimo e t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itolo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esteso 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del progetto:</w:t>
            </w:r>
          </w:p>
        </w:tc>
      </w:tr>
      <w:tr w:rsidR="00722834" w:rsidRPr="00986B38" w14:paraId="052BB8DA" w14:textId="77777777" w:rsidTr="00F159E4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57115B84" w14:textId="77777777" w:rsidTr="00FE6E24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257BCD05" w:rsidR="00722834" w:rsidRPr="003676B8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Abstract: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</w:t>
            </w:r>
            <w:r w:rsidR="00904D7A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ere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 MAX 250 caratteri spazi inclusi</w:t>
            </w:r>
          </w:p>
        </w:tc>
      </w:tr>
      <w:tr w:rsidR="00722834" w:rsidRPr="00986B38" w14:paraId="5EEC36BA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4FF0AB66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7B54B0AB" w14:textId="77777777" w:rsidTr="006B09B6">
        <w:trPr>
          <w:trHeight w:val="536"/>
        </w:trPr>
        <w:tc>
          <w:tcPr>
            <w:tcW w:w="9634" w:type="dxa"/>
            <w:shd w:val="clear" w:color="auto" w:fill="F2F2F2" w:themeFill="background1" w:themeFillShade="F2"/>
          </w:tcPr>
          <w:p w14:paraId="099A30F4" w14:textId="72B466AA" w:rsidR="00722834" w:rsidRPr="006B09B6" w:rsidRDefault="00722834" w:rsidP="000D46A0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3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FC30D8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Luogo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Indicare l’ambito geografico</w:t>
            </w:r>
            <w:r w:rsidR="00913F57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/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localizzativo che si intende studiare e/o in cui si prevede di svolgere le attività di ricerca</w:t>
            </w:r>
          </w:p>
        </w:tc>
      </w:tr>
      <w:tr w:rsidR="00722834" w:rsidRPr="00986B38" w14:paraId="5C0B1775" w14:textId="77777777" w:rsidTr="00A2449E">
        <w:trPr>
          <w:trHeight w:val="975"/>
        </w:trPr>
        <w:tc>
          <w:tcPr>
            <w:tcW w:w="9634" w:type="dxa"/>
            <w:shd w:val="clear" w:color="auto" w:fill="auto"/>
          </w:tcPr>
          <w:p w14:paraId="7B0A7A84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16CF9A17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308FC6EF" w14:textId="266D1042" w:rsidR="003223A6" w:rsidRPr="003676B8" w:rsidRDefault="00722834" w:rsidP="003223A6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4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3223A6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Gruppo di lavoro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: 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Per ogni membro elencare</w:t>
            </w:r>
            <w:r w:rsidR="006E0F48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Nome, Cognome, Dipartimento/Struttura, Ruolo all’interno del progetto (v. sez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ione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2 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Polisocial Award 20</w:t>
            </w:r>
            <w:r w:rsidR="0079779E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</w:t>
            </w:r>
            <w:r w:rsidR="008E13A7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</w:t>
            </w:r>
            <w:r w:rsidR="003223A6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986B38" w14:paraId="6A98C845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55720F9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1E6C5380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0247FAC7" w14:textId="4D635D5C" w:rsidR="00722834" w:rsidRPr="003676B8" w:rsidRDefault="00722834" w:rsidP="00BA69C4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</w:t>
            </w:r>
            <w:r w:rsidR="009473F1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Partner</w:t>
            </w:r>
            <w:r w:rsidR="00BF186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di progetto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: 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Si intendono partner di progetto soggetti esterni con un ruolo attivo nel</w:t>
            </w:r>
            <w:r w:rsidR="00AE624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progetto</w:t>
            </w:r>
            <w:r w:rsidR="00AE624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</w:t>
            </w:r>
            <w:r w:rsidR="00AE624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operativo e/o di cofinanziamento</w:t>
            </w:r>
            <w:r w:rsidR="00AE624F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Per ogni partner inserire Nome ente, Tipologia ente, </w:t>
            </w:r>
            <w:r w:rsidR="00FC30D8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Ruolo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nel quadro del progetto, </w:t>
            </w:r>
            <w:r w:rsidR="00BF186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WP ai quali il partner parteciperà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(v. punto 2.</w:t>
            </w:r>
            <w:r w:rsidR="00A50242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6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ando).</w:t>
            </w:r>
          </w:p>
        </w:tc>
      </w:tr>
      <w:tr w:rsidR="00722834" w:rsidRPr="00986B38" w14:paraId="7CFF6AC8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3CCC199D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25D94215" w14:textId="77777777" w:rsidTr="00FE6E24">
        <w:tc>
          <w:tcPr>
            <w:tcW w:w="9634" w:type="dxa"/>
            <w:shd w:val="clear" w:color="auto" w:fill="F2F2F2" w:themeFill="background1" w:themeFillShade="F2"/>
          </w:tcPr>
          <w:p w14:paraId="6DB0772F" w14:textId="3E471D59" w:rsidR="00722834" w:rsidRPr="003676B8" w:rsidRDefault="00722834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</w:t>
            </w:r>
            <w:r w:rsidR="00BA69C4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Finanziamento richiesto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 (Euro): </w:t>
            </w:r>
            <w:r w:rsidR="00D55B07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v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punti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4.1.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e 4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.2. 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del </w:t>
            </w:r>
            <w:r w:rsidR="0034190A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B</w:t>
            </w:r>
            <w:r w:rsidR="00BA69C4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ando</w:t>
            </w:r>
            <w:r w:rsidR="006E0F73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986B38" w14:paraId="28E3DB9D" w14:textId="77777777" w:rsidTr="00FE6E24">
        <w:trPr>
          <w:trHeight w:val="574"/>
        </w:trPr>
        <w:tc>
          <w:tcPr>
            <w:tcW w:w="9634" w:type="dxa"/>
            <w:shd w:val="clear" w:color="auto" w:fill="auto"/>
          </w:tcPr>
          <w:p w14:paraId="1AC8EAC9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722834" w:rsidRPr="00986B38" w14:paraId="167A7334" w14:textId="77777777" w:rsidTr="00FE6E24">
        <w:trPr>
          <w:trHeight w:val="267"/>
        </w:trPr>
        <w:tc>
          <w:tcPr>
            <w:tcW w:w="9634" w:type="dxa"/>
            <w:shd w:val="clear" w:color="auto" w:fill="F2F2F2" w:themeFill="background1" w:themeFillShade="F2"/>
          </w:tcPr>
          <w:p w14:paraId="486CF186" w14:textId="2A02B174" w:rsidR="00722834" w:rsidRPr="003676B8" w:rsidRDefault="00722834" w:rsidP="00D83FB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 w:rsidR="000D46A0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</w:t>
            </w:r>
            <w:r w:rsidR="00EB5967"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ziamento </w:t>
            </w: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(Euro):</w:t>
            </w:r>
            <w:r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EB5967" w:rsidRPr="003676B8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Entità del contributo finanziario reso disponibile dai Dipartimenti/Strutture di afferenza del gruppo di </w:t>
            </w:r>
            <w:r w:rsidR="009039AC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lavoro</w:t>
            </w:r>
            <w:r w:rsidR="009039A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(punto 4.3. del Bando)</w:t>
            </w:r>
            <w:r w:rsidR="009039AC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e/o da soggetti esterni (punt</w:t>
            </w:r>
            <w:r w:rsidR="00C6748E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o</w:t>
            </w:r>
            <w:r w:rsidR="009039AC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 w:rsidR="009039AC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2.6. </w:t>
            </w:r>
            <w:r w:rsidR="009039AC"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del Bando).</w:t>
            </w:r>
          </w:p>
        </w:tc>
      </w:tr>
      <w:tr w:rsidR="00722834" w:rsidRPr="00986B38" w14:paraId="59E3CF6F" w14:textId="77777777" w:rsidTr="00FE6E24">
        <w:trPr>
          <w:trHeight w:val="572"/>
        </w:trPr>
        <w:tc>
          <w:tcPr>
            <w:tcW w:w="9634" w:type="dxa"/>
            <w:shd w:val="clear" w:color="auto" w:fill="auto"/>
          </w:tcPr>
          <w:p w14:paraId="72A25D57" w14:textId="77777777" w:rsidR="00722834" w:rsidRPr="003676B8" w:rsidRDefault="00722834" w:rsidP="00FE7F7B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1F1C4A7F" w14:textId="77777777" w:rsidR="008B2367" w:rsidRPr="003676B8" w:rsidRDefault="008B2367" w:rsidP="00FE7F7B">
      <w:pPr>
        <w:pStyle w:val="Titolo1"/>
        <w:rPr>
          <w:noProof/>
          <w:lang w:val="it-IT"/>
        </w:rPr>
      </w:pPr>
    </w:p>
    <w:p w14:paraId="3419C11E" w14:textId="77777777" w:rsidR="008B2367" w:rsidRPr="003676B8" w:rsidRDefault="008B2367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 w:rsidRPr="003676B8">
        <w:rPr>
          <w:noProof/>
          <w:lang w:val="it-IT"/>
        </w:rPr>
        <w:br w:type="page"/>
      </w:r>
    </w:p>
    <w:p w14:paraId="24FF9C80" w14:textId="0627BE7D" w:rsidR="0090435A" w:rsidRPr="003676B8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3676B8">
        <w:rPr>
          <w:noProof/>
          <w:lang w:val="it-IT"/>
        </w:rPr>
        <w:lastRenderedPageBreak/>
        <w:t xml:space="preserve">2. </w:t>
      </w:r>
      <w:r w:rsidR="0090435A" w:rsidRPr="003676B8">
        <w:rPr>
          <w:noProof/>
          <w:lang w:val="it-IT"/>
        </w:rPr>
        <w:t>Stato dell’arte e originalità dell’idea progettuale</w:t>
      </w:r>
    </w:p>
    <w:p w14:paraId="7D239265" w14:textId="24FBEEC5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sz w:val="18"/>
          <w:szCs w:val="18"/>
          <w:lang w:val="it-IT"/>
        </w:rPr>
        <w:t>(lunghezza MASSIMA: 6.000 caratteri spazi inclusi, su 2 pagine)</w:t>
      </w:r>
    </w:p>
    <w:p w14:paraId="58B419DC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</w:p>
    <w:p w14:paraId="1050FFCA" w14:textId="089C502F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2.1. Analisi dei bisogni e obiettivi</w:t>
      </w:r>
    </w:p>
    <w:p w14:paraId="0E71AD52" w14:textId="43CDD6E9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A fronte degli obiettivi di progetto, illustrare i bisogni e le lacune esistenti nel contesto nel quale si intende operare. </w:t>
      </w:r>
      <w:r w:rsidR="00EC0B5E" w:rsidRPr="003676B8">
        <w:rPr>
          <w:rFonts w:cs="Arial"/>
          <w:noProof/>
          <w:sz w:val="18"/>
          <w:szCs w:val="18"/>
          <w:lang w:val="it-IT"/>
        </w:rPr>
        <w:t>Spiegare</w:t>
      </w:r>
      <w:r w:rsidRPr="003676B8">
        <w:rPr>
          <w:rFonts w:cs="Arial"/>
          <w:noProof/>
          <w:sz w:val="18"/>
          <w:szCs w:val="18"/>
          <w:lang w:val="it-IT"/>
        </w:rPr>
        <w:t xml:space="preserve"> in che modo tali bisogni/lacune possono essere definiti prioritari.</w:t>
      </w:r>
    </w:p>
    <w:p w14:paraId="3A12DA76" w14:textId="401BA559" w:rsidR="0090435A" w:rsidRPr="003676B8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ab/>
      </w:r>
      <w:r w:rsidRPr="003676B8">
        <w:rPr>
          <w:rFonts w:cs="Arial"/>
          <w:noProof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18"/>
          <w:szCs w:val="18"/>
          <w:lang w:val="it-IT"/>
        </w:rPr>
        <w:t>2.2. Stato dell’arte e originalità dell’idea progettuale</w:t>
      </w:r>
    </w:p>
    <w:p w14:paraId="0BBC854B" w14:textId="4AD7111C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Delineare il quadro attuale e le prassi esistenti nell’ambito di intervento individuato nella proposta, citando, ove possibile, letteratura utile e dati rilevanti. </w:t>
      </w:r>
      <w:r w:rsidR="00D406A0" w:rsidRPr="003676B8">
        <w:rPr>
          <w:rFonts w:cs="Arial"/>
          <w:noProof/>
          <w:sz w:val="18"/>
          <w:szCs w:val="18"/>
          <w:lang w:val="it-IT"/>
        </w:rPr>
        <w:t xml:space="preserve">Specificare </w:t>
      </w:r>
      <w:r w:rsidRPr="003676B8">
        <w:rPr>
          <w:rFonts w:cs="Arial"/>
          <w:noProof/>
          <w:sz w:val="18"/>
          <w:szCs w:val="18"/>
          <w:lang w:val="it-IT"/>
        </w:rPr>
        <w:t>in che modo l’idea progettuale può contribuire all’avanzamento dello stato dell’arte</w:t>
      </w:r>
      <w:r w:rsidR="00EC0B5E" w:rsidRPr="003676B8">
        <w:rPr>
          <w:rFonts w:cs="Arial"/>
          <w:noProof/>
          <w:sz w:val="18"/>
          <w:szCs w:val="18"/>
          <w:lang w:val="it-IT"/>
        </w:rPr>
        <w:t xml:space="preserve">, evidenziandone </w:t>
      </w:r>
      <w:r w:rsidR="00D406A0" w:rsidRPr="003676B8">
        <w:rPr>
          <w:rFonts w:cs="Arial"/>
          <w:noProof/>
          <w:sz w:val="18"/>
          <w:szCs w:val="18"/>
          <w:lang w:val="it-IT"/>
        </w:rPr>
        <w:t>gli aspetti di originalità.</w:t>
      </w:r>
    </w:p>
    <w:p w14:paraId="5A5237C1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86EA88B" w14:textId="0A65457A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2.3. </w:t>
      </w:r>
      <w:r w:rsidR="00EC0B5E" w:rsidRPr="003676B8">
        <w:rPr>
          <w:rFonts w:asciiTheme="minorHAnsi" w:hAnsiTheme="minorHAnsi"/>
          <w:noProof/>
          <w:sz w:val="18"/>
          <w:szCs w:val="18"/>
          <w:lang w:val="it-IT"/>
        </w:rPr>
        <w:t>Valore aggiunto della multidisciplinarietà</w:t>
      </w:r>
    </w:p>
    <w:p w14:paraId="5844B79C" w14:textId="64DEACB3" w:rsidR="0090435A" w:rsidRPr="003676B8" w:rsidRDefault="00EC0B5E" w:rsidP="00EC0B5E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Spiegare in che modo il progetto di ricerca può essere definito multidisciplinare, evidenziando il valore aggiunto apportato dall’adozione di tale approccio.</w:t>
      </w:r>
    </w:p>
    <w:p w14:paraId="5F44B0B7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B117F" id="Connettore 1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.6pt" to="482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" strokecolor="#b01513 [3204]">
                <v:stroke endcap="round"/>
              </v:line>
            </w:pict>
          </mc:Fallback>
        </mc:AlternateContent>
      </w:r>
    </w:p>
    <w:p w14:paraId="693C3C89" w14:textId="77777777" w:rsidR="0090435A" w:rsidRPr="003676B8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4C7D8B41" w14:textId="57A111A3" w:rsidR="00EC1C18" w:rsidRPr="003676B8" w:rsidRDefault="0090435A" w:rsidP="0090435A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3. 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Coinvolgimento </w:t>
      </w:r>
      <w:r w:rsidR="00F93AB3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d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i partner</w:t>
      </w:r>
      <w:r w:rsidR="00836811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, sponsor, beneficiari</w:t>
      </w:r>
    </w:p>
    <w:p w14:paraId="46EB4EBA" w14:textId="41302354" w:rsidR="0090435A" w:rsidRPr="003676B8" w:rsidRDefault="0090435A" w:rsidP="0090435A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(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lunghezza MASSIMA: 4.000 caratteri spazi inclusi, su 2 pagine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)</w:t>
      </w:r>
    </w:p>
    <w:p w14:paraId="4C38122E" w14:textId="77777777" w:rsidR="0090435A" w:rsidRPr="003676B8" w:rsidRDefault="0090435A" w:rsidP="0090435A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1E1E5C09" w14:textId="77777777" w:rsidR="0090435A" w:rsidRPr="003676B8" w:rsidRDefault="0090435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0DBD7946" w14:textId="40683506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3.1. Partenariato</w:t>
      </w:r>
    </w:p>
    <w:p w14:paraId="38E22827" w14:textId="6BF4502A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Qualora il progetto preveda il coinvolgimento di partner </w:t>
      </w:r>
      <w:r w:rsidR="005757D6">
        <w:rPr>
          <w:rFonts w:cs="Arial"/>
          <w:noProof/>
          <w:sz w:val="18"/>
          <w:szCs w:val="18"/>
          <w:lang w:val="it-IT"/>
        </w:rPr>
        <w:t xml:space="preserve">operativi </w:t>
      </w:r>
      <w:r w:rsidRPr="003676B8">
        <w:rPr>
          <w:rFonts w:cs="Arial"/>
          <w:noProof/>
          <w:sz w:val="18"/>
          <w:szCs w:val="18"/>
          <w:lang w:val="it-IT"/>
        </w:rPr>
        <w:t>esterni, si prega di indicare per ciascuno</w:t>
      </w:r>
      <w:r w:rsidR="0090435A" w:rsidRPr="003676B8">
        <w:rPr>
          <w:rFonts w:cs="Arial"/>
          <w:noProof/>
          <w:sz w:val="18"/>
          <w:szCs w:val="18"/>
          <w:lang w:val="it-IT"/>
        </w:rPr>
        <w:t>:</w:t>
      </w:r>
    </w:p>
    <w:p w14:paraId="416B9857" w14:textId="34434C59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Ruolo e contributo nell’ambito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 del progetto e principali WP e attività per i quali se ne prevede la partecipazione</w:t>
      </w:r>
    </w:p>
    <w:p w14:paraId="542A4755" w14:textId="434A7E6A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ompetenze/conoscenze specifiche </w:t>
      </w:r>
      <w:r w:rsidR="000B5231" w:rsidRPr="003676B8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per il progetto e </w:t>
      </w:r>
      <w:r w:rsidR="00FA783E" w:rsidRPr="003676B8">
        <w:rPr>
          <w:rFonts w:cs="Arial"/>
          <w:noProof/>
          <w:sz w:val="18"/>
          <w:szCs w:val="18"/>
          <w:lang w:val="it-IT"/>
        </w:rPr>
        <w:t>per il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suo sviluppo</w:t>
      </w:r>
    </w:p>
    <w:p w14:paraId="215E9F37" w14:textId="77777777" w:rsidR="0090435A" w:rsidRPr="003676B8" w:rsidRDefault="0090435A" w:rsidP="0090435A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460ED62D" w14:textId="2A17FBFC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Allegare una lettera di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appoggio al progetto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>a firma di ciascun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partner di cui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sia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 prevista la partecipazione operativa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allo stesso</w:t>
      </w:r>
      <w:r w:rsidR="003313D7">
        <w:rPr>
          <w:rFonts w:eastAsia="Times New Roman"/>
          <w:sz w:val="18"/>
          <w:szCs w:val="18"/>
          <w:u w:val="single"/>
          <w:lang w:val="it-IT"/>
        </w:rPr>
        <w:t>, specificante l</w:t>
      </w:r>
      <w:r w:rsidR="00EB10B3">
        <w:rPr>
          <w:rFonts w:eastAsia="Times New Roman"/>
          <w:sz w:val="18"/>
          <w:szCs w:val="18"/>
          <w:u w:val="single"/>
          <w:lang w:val="it-IT"/>
        </w:rPr>
        <w:t xml:space="preserve">e forme di </w:t>
      </w:r>
      <w:r w:rsidR="003313D7">
        <w:rPr>
          <w:rFonts w:eastAsia="Times New Roman"/>
          <w:sz w:val="18"/>
          <w:szCs w:val="18"/>
          <w:u w:val="single"/>
          <w:lang w:val="it-IT"/>
        </w:rPr>
        <w:t>tale partecipazione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(v. punt</w:t>
      </w:r>
      <w:r w:rsidR="003152A4">
        <w:rPr>
          <w:rFonts w:eastAsia="Times New Roman"/>
          <w:sz w:val="18"/>
          <w:szCs w:val="18"/>
          <w:u w:val="single"/>
          <w:lang w:val="it-IT"/>
        </w:rPr>
        <w:t>i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3152A4">
        <w:rPr>
          <w:rFonts w:eastAsia="Times New Roman"/>
          <w:sz w:val="18"/>
          <w:szCs w:val="18"/>
          <w:u w:val="single"/>
          <w:lang w:val="it-IT"/>
        </w:rPr>
        <w:t>6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3152A4"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del Bando)</w:t>
      </w:r>
      <w:r w:rsidR="008913BE" w:rsidRPr="004745CF">
        <w:rPr>
          <w:rFonts w:eastAsia="Times New Roman"/>
          <w:sz w:val="18"/>
          <w:szCs w:val="18"/>
          <w:lang w:val="it-IT"/>
        </w:rPr>
        <w:t>.</w:t>
      </w:r>
    </w:p>
    <w:p w14:paraId="423B43FB" w14:textId="77777777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2A45661" w14:textId="5A7A90BD" w:rsidR="00F93AB3" w:rsidRPr="003676B8" w:rsidRDefault="00F93AB3" w:rsidP="00F93AB3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3.2. Sponsor</w:t>
      </w:r>
    </w:p>
    <w:p w14:paraId="6C8CB990" w14:textId="0709C4F3" w:rsidR="00F93AB3" w:rsidRPr="003676B8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sz w:val="18"/>
          <w:szCs w:val="18"/>
          <w:lang w:val="it-IT"/>
        </w:rPr>
        <w:t xml:space="preserve">Qualora uno o più soggetti qualificabili come </w:t>
      </w:r>
      <w:r w:rsidR="004337D2">
        <w:rPr>
          <w:rFonts w:eastAsia="Times New Roman"/>
          <w:sz w:val="18"/>
          <w:szCs w:val="18"/>
          <w:lang w:val="it-IT"/>
        </w:rPr>
        <w:t xml:space="preserve">co-finanziatori o </w:t>
      </w:r>
      <w:r w:rsidRPr="003676B8">
        <w:rPr>
          <w:rFonts w:eastAsia="Times New Roman"/>
          <w:sz w:val="18"/>
          <w:szCs w:val="18"/>
          <w:lang w:val="it-IT"/>
        </w:rPr>
        <w:t>sponsor abbia</w:t>
      </w:r>
      <w:r w:rsidR="008D6DAB">
        <w:rPr>
          <w:rFonts w:eastAsia="Times New Roman"/>
          <w:sz w:val="18"/>
          <w:szCs w:val="18"/>
          <w:lang w:val="it-IT"/>
        </w:rPr>
        <w:t>no</w:t>
      </w:r>
      <w:r w:rsidRPr="003676B8">
        <w:rPr>
          <w:rFonts w:eastAsia="Times New Roman"/>
          <w:sz w:val="18"/>
          <w:szCs w:val="18"/>
          <w:lang w:val="it-IT"/>
        </w:rPr>
        <w:t xml:space="preserve"> manifestato la propria disponibilità a sostenere il progetto, si prega di allegare per ciascuno:</w:t>
      </w:r>
    </w:p>
    <w:p w14:paraId="6DB7C5B1" w14:textId="77777777" w:rsidR="00F93AB3" w:rsidRPr="003676B8" w:rsidRDefault="00F93AB3" w:rsidP="00F93AB3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3E280539" w14:textId="731505ED" w:rsidR="00F93AB3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Una lettera di appoggio in cui siano specificate la tipologia e l’entità del cofinanziamento (v. 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punt</w:t>
      </w:r>
      <w:r w:rsidR="00607FD3">
        <w:rPr>
          <w:rFonts w:eastAsia="Times New Roman"/>
          <w:sz w:val="18"/>
          <w:szCs w:val="18"/>
          <w:u w:val="single"/>
          <w:lang w:val="it-IT"/>
        </w:rPr>
        <w:t>i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607FD3">
        <w:rPr>
          <w:rFonts w:eastAsia="Times New Roman"/>
          <w:sz w:val="18"/>
          <w:szCs w:val="18"/>
          <w:u w:val="single"/>
          <w:lang w:val="it-IT"/>
        </w:rPr>
        <w:t>6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607FD3"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del Bando)</w:t>
      </w:r>
      <w:r w:rsidRPr="003676B8">
        <w:rPr>
          <w:rFonts w:eastAsia="Times New Roman"/>
          <w:sz w:val="18"/>
          <w:szCs w:val="18"/>
          <w:lang w:val="it-IT"/>
        </w:rPr>
        <w:t>.</w:t>
      </w:r>
    </w:p>
    <w:p w14:paraId="734B6C3C" w14:textId="77777777" w:rsidR="004C7199" w:rsidRDefault="004C7199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0891450B" w14:textId="0EE58125" w:rsidR="00612D67" w:rsidRPr="003676B8" w:rsidRDefault="00612D67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>
        <w:rPr>
          <w:rFonts w:eastAsia="Times New Roman"/>
          <w:sz w:val="18"/>
          <w:szCs w:val="18"/>
          <w:lang w:val="it-IT"/>
        </w:rPr>
        <w:t xml:space="preserve">Qualora un partner operativo sia anche co-finanziatore del progetto, </w:t>
      </w:r>
      <w:r w:rsidR="005B5A72">
        <w:rPr>
          <w:rFonts w:eastAsia="Times New Roman"/>
          <w:sz w:val="18"/>
          <w:szCs w:val="18"/>
          <w:lang w:val="it-IT"/>
        </w:rPr>
        <w:t>è sufficiente</w:t>
      </w:r>
      <w:r w:rsidR="00EE5DA5">
        <w:rPr>
          <w:rFonts w:eastAsia="Times New Roman"/>
          <w:sz w:val="18"/>
          <w:szCs w:val="18"/>
          <w:lang w:val="it-IT"/>
        </w:rPr>
        <w:t xml:space="preserve"> </w:t>
      </w:r>
      <w:r w:rsidR="007C0479">
        <w:rPr>
          <w:rFonts w:eastAsia="Times New Roman"/>
          <w:sz w:val="18"/>
          <w:szCs w:val="18"/>
          <w:lang w:val="it-IT"/>
        </w:rPr>
        <w:t xml:space="preserve">presentare </w:t>
      </w:r>
      <w:r w:rsidR="00EE5DA5">
        <w:rPr>
          <w:rFonts w:eastAsia="Times New Roman"/>
          <w:sz w:val="18"/>
          <w:szCs w:val="18"/>
          <w:lang w:val="it-IT"/>
        </w:rPr>
        <w:t>un’unica lettera di appoggio.</w:t>
      </w:r>
    </w:p>
    <w:p w14:paraId="68A27F3C" w14:textId="77777777" w:rsidR="00F93AB3" w:rsidRPr="003676B8" w:rsidRDefault="00F93AB3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76ABC088" w14:textId="250E82CA" w:rsidR="0090435A" w:rsidRPr="003676B8" w:rsidRDefault="00F93AB3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3.3</w:t>
      </w:r>
      <w:r w:rsidR="0090435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Portatori di interesse</w:t>
      </w:r>
      <w:r w:rsidR="009248B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 e b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eneficiari</w:t>
      </w:r>
    </w:p>
    <w:p w14:paraId="04116170" w14:textId="4E77189B" w:rsidR="00836811" w:rsidRPr="003676B8" w:rsidRDefault="00836811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3BC682AB" w14:textId="16757B28" w:rsidR="00836811" w:rsidRPr="003676B8" w:rsidRDefault="009248BA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interesse (stakeholder) </w:t>
      </w:r>
      <w:r w:rsidR="00187A02" w:rsidRPr="003676B8">
        <w:rPr>
          <w:rFonts w:cs="Arial"/>
          <w:noProof/>
          <w:sz w:val="18"/>
          <w:szCs w:val="18"/>
          <w:lang w:val="it-IT"/>
        </w:rPr>
        <w:t xml:space="preserve">e dei beneficiari </w:t>
      </w:r>
      <w:r w:rsidRPr="003676B8">
        <w:rPr>
          <w:rFonts w:cs="Arial"/>
          <w:noProof/>
          <w:sz w:val="18"/>
          <w:szCs w:val="18"/>
          <w:lang w:val="it-IT"/>
        </w:rPr>
        <w:t>identificati e la rilevanza dell’idea progettuale rispetto ai loro bisogni</w:t>
      </w:r>
    </w:p>
    <w:p w14:paraId="498FBFF3" w14:textId="2515E427" w:rsidR="00836811" w:rsidRPr="003676B8" w:rsidRDefault="00187A02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modalità di coinvolgimento d</w:t>
      </w:r>
      <w:r w:rsidR="009248BA" w:rsidRPr="003676B8">
        <w:rPr>
          <w:rFonts w:cs="Arial"/>
          <w:noProof/>
          <w:sz w:val="18"/>
          <w:szCs w:val="18"/>
          <w:lang w:val="it-IT"/>
        </w:rPr>
        <w:t>i</w:t>
      </w:r>
      <w:r w:rsidRPr="003676B8">
        <w:rPr>
          <w:rFonts w:cs="Arial"/>
          <w:noProof/>
          <w:sz w:val="18"/>
          <w:szCs w:val="18"/>
          <w:lang w:val="it-IT"/>
        </w:rPr>
        <w:t xml:space="preserve"> stakeholder e </w:t>
      </w:r>
      <w:r w:rsidR="009248BA" w:rsidRPr="003676B8">
        <w:rPr>
          <w:rFonts w:cs="Arial"/>
          <w:noProof/>
          <w:sz w:val="18"/>
          <w:szCs w:val="18"/>
          <w:lang w:val="it-IT"/>
        </w:rPr>
        <w:t>beneficiari nella formulazione dell’idea progettuale (</w:t>
      </w:r>
      <w:r w:rsidRPr="003676B8">
        <w:rPr>
          <w:rFonts w:cs="Arial"/>
          <w:noProof/>
          <w:sz w:val="18"/>
          <w:szCs w:val="18"/>
          <w:lang w:val="it-IT"/>
        </w:rPr>
        <w:t>laddove</w:t>
      </w:r>
      <w:r w:rsidR="009248BA" w:rsidRPr="003676B8">
        <w:rPr>
          <w:rFonts w:cs="Arial"/>
          <w:noProof/>
          <w:sz w:val="18"/>
          <w:szCs w:val="18"/>
          <w:lang w:val="it-IT"/>
        </w:rPr>
        <w:t xml:space="preserve"> coinvolti) e la strategia per il loro coinvolgimento nel progetto e in attività ad esso legate</w:t>
      </w:r>
    </w:p>
    <w:p w14:paraId="25CC4CF6" w14:textId="043ACFA0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558BB8" wp14:editId="1AE72A5D">
                <wp:simplePos x="0" y="0"/>
                <wp:positionH relativeFrom="column">
                  <wp:posOffset>3810</wp:posOffset>
                </wp:positionH>
                <wp:positionV relativeFrom="paragraph">
                  <wp:posOffset>929005</wp:posOffset>
                </wp:positionV>
                <wp:extent cx="6042574" cy="0"/>
                <wp:effectExtent l="0" t="0" r="34925" b="1905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5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ED6DC" id="Connettore 1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3.15pt" to="476.1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" strokecolor="#b01513 [3204]">
                <v:stroke endcap="round"/>
              </v:line>
            </w:pict>
          </mc:Fallback>
        </mc:AlternateContent>
      </w: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b/>
          <w:sz w:val="18"/>
          <w:szCs w:val="18"/>
          <w:lang w:val="it-IT"/>
        </w:rPr>
        <w:t xml:space="preserve"> </w:t>
      </w:r>
      <w:r w:rsidR="009248BA" w:rsidRPr="003676B8">
        <w:rPr>
          <w:rFonts w:eastAsia="Times New Roman"/>
          <w:sz w:val="18"/>
          <w:szCs w:val="18"/>
          <w:u w:val="single"/>
          <w:lang w:val="it-IT"/>
        </w:rPr>
        <w:t>Allegare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 xml:space="preserve"> e</w:t>
      </w:r>
      <w:r w:rsidR="009248BA" w:rsidRPr="003676B8">
        <w:rPr>
          <w:rFonts w:eastAsia="Times New Roman"/>
          <w:sz w:val="18"/>
          <w:szCs w:val="18"/>
          <w:u w:val="single"/>
          <w:lang w:val="it-IT"/>
        </w:rPr>
        <w:t xml:space="preserve">ventuali dichiarazioni 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 xml:space="preserve">di uno o più enti pubblici, privati e del terzo settore attestanti il loro interesse per l’idea progettuale e per i suoi potenziali </w:t>
      </w:r>
      <w:r w:rsidR="005728CD">
        <w:rPr>
          <w:rFonts w:eastAsia="Times New Roman"/>
          <w:sz w:val="18"/>
          <w:szCs w:val="18"/>
          <w:u w:val="single"/>
          <w:lang w:val="it-IT"/>
        </w:rPr>
        <w:t xml:space="preserve">esiti e 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>sviluppi</w:t>
      </w:r>
      <w:r w:rsidR="005728CD">
        <w:rPr>
          <w:rFonts w:eastAsia="Times New Roman"/>
          <w:sz w:val="18"/>
          <w:szCs w:val="18"/>
          <w:u w:val="single"/>
          <w:lang w:val="it-IT"/>
        </w:rPr>
        <w:t>.</w:t>
      </w:r>
      <w:r w:rsidRPr="003676B8">
        <w:rPr>
          <w:sz w:val="18"/>
          <w:szCs w:val="18"/>
          <w:lang w:val="it-IT"/>
        </w:rPr>
        <w:br/>
      </w:r>
    </w:p>
    <w:p w14:paraId="29B150F6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7BADCF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2DC799C5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77777777" w:rsidR="0090435A" w:rsidRPr="003676B8" w:rsidRDefault="0090435A" w:rsidP="0090435A">
      <w:pPr>
        <w:rPr>
          <w:rFonts w:eastAsiaTheme="majorEastAsia" w:cstheme="majorBidi"/>
          <w:color w:val="C00000"/>
          <w:sz w:val="28"/>
          <w:szCs w:val="28"/>
          <w:lang w:val="it-IT"/>
        </w:rPr>
      </w:pPr>
      <w:r w:rsidRPr="003676B8">
        <w:rPr>
          <w:color w:val="C00000"/>
          <w:lang w:val="it-IT"/>
        </w:rPr>
        <w:br w:type="page"/>
      </w:r>
    </w:p>
    <w:p w14:paraId="34DA52E6" w14:textId="5E51CB17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asciiTheme="minorHAnsi" w:hAnsiTheme="minorHAnsi"/>
          <w:color w:val="C00000"/>
          <w:lang w:val="it-IT"/>
        </w:rPr>
        <w:lastRenderedPageBreak/>
        <w:t xml:space="preserve">4. </w:t>
      </w:r>
      <w:r w:rsidR="005F2309" w:rsidRPr="003676B8">
        <w:rPr>
          <w:rFonts w:asciiTheme="minorHAnsi" w:hAnsiTheme="minorHAnsi"/>
          <w:color w:val="C00000"/>
          <w:lang w:val="it-IT"/>
        </w:rPr>
        <w:t>Fattibilità del progetto rispetto ai risultati attesi, organizzazione, competenze del team</w:t>
      </w:r>
      <w:r w:rsidRPr="003676B8">
        <w:rPr>
          <w:rFonts w:asciiTheme="minorHAnsi" w:hAnsiTheme="minorHAnsi"/>
          <w:color w:val="C00000"/>
          <w:lang w:val="it-IT"/>
        </w:rPr>
        <w:br/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913F57" w:rsidRPr="003676B8">
        <w:rPr>
          <w:rFonts w:cs="Arial"/>
          <w:i/>
          <w:noProof/>
          <w:color w:val="C00000"/>
          <w:sz w:val="18"/>
          <w:szCs w:val="18"/>
          <w:lang w:val="it-IT"/>
        </w:rPr>
        <w:t>8</w:t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inclusi, su 3 pagine)</w:t>
      </w:r>
    </w:p>
    <w:p w14:paraId="36AB11E1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45B66D25" w:rsidR="0090435A" w:rsidRPr="003676B8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attività e specificando il ruolo di </w:t>
      </w:r>
      <w:r w:rsidR="00A8298A" w:rsidRPr="003676B8">
        <w:rPr>
          <w:sz w:val="18"/>
          <w:szCs w:val="18"/>
          <w:lang w:val="it-IT"/>
        </w:rPr>
        <w:t xml:space="preserve">ogni </w:t>
      </w:r>
      <w:r w:rsidRPr="003676B8">
        <w:rPr>
          <w:sz w:val="18"/>
          <w:szCs w:val="18"/>
          <w:lang w:val="it-IT"/>
        </w:rPr>
        <w:t xml:space="preserve">membro del Gruppo di lavoro e di </w:t>
      </w:r>
      <w:r w:rsidR="00B1448E" w:rsidRPr="003676B8">
        <w:rPr>
          <w:sz w:val="18"/>
          <w:szCs w:val="18"/>
          <w:lang w:val="it-IT"/>
        </w:rPr>
        <w:t>ogni</w:t>
      </w:r>
      <w:r w:rsidRPr="003676B8">
        <w:rPr>
          <w:sz w:val="18"/>
          <w:szCs w:val="18"/>
          <w:lang w:val="it-IT"/>
        </w:rPr>
        <w:t xml:space="preserve"> Partner</w:t>
      </w:r>
      <w:r w:rsidR="0090435A" w:rsidRPr="003676B8">
        <w:rPr>
          <w:sz w:val="18"/>
          <w:szCs w:val="18"/>
          <w:lang w:val="it-IT"/>
        </w:rPr>
        <w:t>.</w:t>
      </w:r>
    </w:p>
    <w:p w14:paraId="6760774A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3676B8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2509FC5E" w:rsidR="0090435A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Descrivere i principali risultati attesi, evidenziandone la coerenza con il Workplan di progetto e specificando in che modo le attività proposte garantiranno il loro raggiungimento.</w:t>
      </w:r>
    </w:p>
    <w:p w14:paraId="59D0F65C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40881066" w14:textId="28E34668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4.3.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Metodologia</w:t>
      </w:r>
    </w:p>
    <w:p w14:paraId="5908097E" w14:textId="367E3639" w:rsidR="00981449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 xml:space="preserve">Descrivere la metodologia proposta per lo svolgimento del progetto, </w:t>
      </w:r>
      <w:r w:rsidR="00162A8B" w:rsidRPr="003676B8">
        <w:rPr>
          <w:rFonts w:cs="Arial"/>
          <w:sz w:val="18"/>
          <w:szCs w:val="18"/>
          <w:lang w:val="it-IT"/>
        </w:rPr>
        <w:t>i criteri e gli indicatori scelti per misurare l’efficacia e la rilevanza dei risultati, e le modalità di raccolta e verifica dei relativi dati.</w:t>
      </w:r>
    </w:p>
    <w:p w14:paraId="4EAAF950" w14:textId="5E11F06A" w:rsidR="00162A8B" w:rsidRPr="003676B8" w:rsidRDefault="00162A8B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2B6358A7" w:rsidR="0090435A" w:rsidRPr="003676B8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>4.4. Anal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i</w:t>
      </w:r>
      <w:r w:rsidRPr="003676B8">
        <w:rPr>
          <w:rFonts w:asciiTheme="minorHAnsi" w:hAnsiTheme="minorHAnsi"/>
          <w:sz w:val="18"/>
          <w:szCs w:val="18"/>
          <w:lang w:val="it-IT"/>
        </w:rPr>
        <w:t>si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 xml:space="preserve"> e mitigazione dei rischi</w:t>
      </w:r>
    </w:p>
    <w:p w14:paraId="54A93BEF" w14:textId="2B857B79" w:rsidR="0090435A" w:rsidRPr="003676B8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Evidenziare i rischi che il progetto potrebbe incontrare durante il suo svolgimento e specificare se siano previste misure di individuazione precoce e mitigazione dei rischi.</w:t>
      </w:r>
    </w:p>
    <w:p w14:paraId="7B6D1F21" w14:textId="2DBC14D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br/>
        <w:t xml:space="preserve">4.5. </w:t>
      </w:r>
      <w:r w:rsidR="00BB56C9" w:rsidRPr="003676B8">
        <w:rPr>
          <w:rFonts w:asciiTheme="minorHAnsi" w:hAnsiTheme="minorHAnsi"/>
          <w:noProof/>
          <w:sz w:val="18"/>
          <w:szCs w:val="18"/>
          <w:lang w:val="it-IT"/>
        </w:rPr>
        <w:t>Appropriatezza del gruppo di lavoro</w:t>
      </w:r>
    </w:p>
    <w:p w14:paraId="245036FE" w14:textId="31E3C001" w:rsidR="0090435A" w:rsidRPr="003676B8" w:rsidRDefault="00BB56C9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Per ogni membro del gruppo di lavoro indicare:</w:t>
      </w:r>
    </w:p>
    <w:p w14:paraId="345A6772" w14:textId="719D8E04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Il ruolo all’interno del progetto e le principali attività alle quali contribuirà</w:t>
      </w:r>
    </w:p>
    <w:p w14:paraId="0B3F4A99" w14:textId="681DE849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competenze/conoscenze specifiche rilevanti per il progetto di ricerca e necessarie al suo sviluppo</w:t>
      </w:r>
    </w:p>
    <w:p w14:paraId="63AD50A4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E3E61" id="Connettore 1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8.45pt" to="482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" strokecolor="#b01513 [3204]">
                <v:stroke endcap="round"/>
              </v:line>
            </w:pict>
          </mc:Fallback>
        </mc:AlternateContent>
      </w:r>
    </w:p>
    <w:p w14:paraId="0AFB9FBD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22BC84F" w14:textId="20EA9FA2" w:rsidR="0090435A" w:rsidRPr="003676B8" w:rsidRDefault="0090435A" w:rsidP="0090435A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28"/>
          <w:szCs w:val="28"/>
          <w:lang w:val="it-IT"/>
        </w:rPr>
        <w:t xml:space="preserve">5.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Rilevanza sociale</w:t>
      </w:r>
      <w:r w:rsidR="00C7129D" w:rsidRPr="003676B8">
        <w:rPr>
          <w:noProof/>
          <w:color w:val="B01513" w:themeColor="accent1"/>
          <w:sz w:val="28"/>
          <w:szCs w:val="28"/>
          <w:lang w:val="it-IT"/>
        </w:rPr>
        <w:t xml:space="preserve">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e impatto atteso</w:t>
      </w:r>
    </w:p>
    <w:p w14:paraId="14B076D0" w14:textId="7D7D12FA" w:rsidR="0090435A" w:rsidRPr="003676B8" w:rsidRDefault="006B73C9" w:rsidP="0090435A">
      <w:pPr>
        <w:spacing w:after="0" w:line="240" w:lineRule="auto"/>
        <w:jc w:val="both"/>
        <w:rPr>
          <w:b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6D14B4" w:rsidRPr="003676B8">
        <w:rPr>
          <w:rFonts w:cs="Arial"/>
          <w:i/>
          <w:noProof/>
          <w:color w:val="C00000"/>
          <w:sz w:val="18"/>
          <w:szCs w:val="18"/>
          <w:lang w:val="it-IT"/>
        </w:rPr>
        <w:t>6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.000 caratteri spazi inclusi, su </w:t>
      </w:r>
      <w:r w:rsidR="006D14B4" w:rsidRPr="003676B8">
        <w:rPr>
          <w:rFonts w:cs="Arial"/>
          <w:i/>
          <w:noProof/>
          <w:color w:val="C00000"/>
          <w:sz w:val="18"/>
          <w:szCs w:val="18"/>
          <w:lang w:val="it-IT"/>
        </w:rPr>
        <w:t>2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 pagine)</w:t>
      </w:r>
    </w:p>
    <w:p w14:paraId="50CAC3A2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DBFEEED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173DC21B" w14:textId="1D8A26D3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5.1. </w:t>
      </w:r>
      <w:r w:rsidR="00C7129D" w:rsidRPr="003676B8">
        <w:rPr>
          <w:rFonts w:asciiTheme="minorHAnsi" w:hAnsiTheme="minorHAnsi"/>
          <w:noProof/>
          <w:sz w:val="18"/>
          <w:szCs w:val="18"/>
          <w:lang w:val="it-IT"/>
        </w:rPr>
        <w:t>Rilevanza sociale</w:t>
      </w:r>
    </w:p>
    <w:p w14:paraId="374C4EA4" w14:textId="5AF0DDB3" w:rsidR="0090435A" w:rsidRPr="003676B8" w:rsidRDefault="007C17BD" w:rsidP="00C7129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Descrivere quale impatto si attende che il progetto di ricerca abbia sui beneficiari e, indirettamente, quale impatto potrebbe avere sulla comunità scientifica e su altri gruppi-target, portatori di interesse vari, ecc.</w:t>
      </w:r>
    </w:p>
    <w:p w14:paraId="0571B256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5D34F07" w14:textId="3A803F88" w:rsidR="0090435A" w:rsidRPr="003676B8" w:rsidRDefault="0090435A" w:rsidP="0090435A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5.2. </w:t>
      </w:r>
      <w:r w:rsidR="006B73C9" w:rsidRPr="003676B8">
        <w:rPr>
          <w:rFonts w:asciiTheme="minorHAnsi" w:hAnsiTheme="minorHAnsi"/>
          <w:noProof/>
          <w:sz w:val="18"/>
          <w:szCs w:val="18"/>
          <w:lang w:val="it-IT"/>
        </w:rPr>
        <w:t>Impatto sociale</w:t>
      </w:r>
    </w:p>
    <w:p w14:paraId="774B3688" w14:textId="20016691" w:rsidR="0090435A" w:rsidRPr="003676B8" w:rsidRDefault="006B73C9" w:rsidP="0090435A">
      <w:pPr>
        <w:pStyle w:val="Titolo3"/>
        <w:spacing w:before="0"/>
        <w:jc w:val="both"/>
        <w:rPr>
          <w:bCs/>
          <w:noProof/>
          <w:color w:val="000000" w:themeColor="text1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Con riferimento all’ambito specifico cui il progetto si indirizza, descrivere l’impatto sociale atteso e i criteri/indicatori che si intendono adottare per la sua misurazione</w:t>
      </w:r>
      <w:r w:rsidR="0090435A" w:rsidRPr="003676B8">
        <w:rPr>
          <w:bCs/>
          <w:noProof/>
          <w:color w:val="000000" w:themeColor="text1"/>
          <w:sz w:val="18"/>
          <w:szCs w:val="18"/>
          <w:lang w:val="it-IT"/>
        </w:rPr>
        <w:t>.</w:t>
      </w:r>
    </w:p>
    <w:p w14:paraId="1B77F5CC" w14:textId="15097A1F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F506C15" w14:textId="03E8B343" w:rsidR="006B73C9" w:rsidRPr="003676B8" w:rsidRDefault="006B73C9" w:rsidP="006B73C9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5.3. </w:t>
      </w:r>
      <w:r w:rsidR="00A32CBC" w:rsidRPr="003676B8">
        <w:rPr>
          <w:rFonts w:asciiTheme="minorHAnsi" w:hAnsiTheme="minorHAnsi"/>
          <w:noProof/>
          <w:sz w:val="18"/>
          <w:szCs w:val="18"/>
          <w:lang w:val="it-IT"/>
        </w:rPr>
        <w:t>Diffusione dei risultati</w:t>
      </w:r>
    </w:p>
    <w:p w14:paraId="701D73EA" w14:textId="77777777" w:rsidR="00A32CBC" w:rsidRPr="003676B8" w:rsidRDefault="00A32CBC" w:rsidP="00A32CBC">
      <w:pPr>
        <w:pStyle w:val="Titolo3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Illustrare in che modo il gruppo di lavoro prevede di garantire la diffusione e la replicabilità dei risultati di progetto, con eventuale riferimento anche ad altre iniziative con cui il progetto intende integrarsi.</w:t>
      </w:r>
    </w:p>
    <w:p w14:paraId="1B4F1C13" w14:textId="59CCBD1C" w:rsidR="006B73C9" w:rsidRPr="003676B8" w:rsidRDefault="00A32CBC" w:rsidP="00A32CBC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Delineare il quadro delle azioni che si intendono intraprendere per la disseminazione e la promozione dei risultati del progetto.</w:t>
      </w:r>
    </w:p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DD5D1" id="Connettore 1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4.1pt" to="482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" strokecolor="#b01513 [3204]">
                <v:stroke endcap="round"/>
              </v:line>
            </w:pict>
          </mc:Fallback>
        </mc:AlternateContent>
      </w:r>
    </w:p>
    <w:p w14:paraId="54EBC816" w14:textId="77777777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5004F6E2" w:rsidR="008A29A5" w:rsidRPr="003676B8" w:rsidRDefault="00CB42F7" w:rsidP="00013A60">
      <w:pPr>
        <w:pStyle w:val="Titolo1"/>
        <w:rPr>
          <w:lang w:val="it-IT"/>
        </w:rPr>
      </w:pPr>
      <w:r w:rsidRPr="003676B8">
        <w:rPr>
          <w:lang w:val="it-IT"/>
        </w:rPr>
        <w:lastRenderedPageBreak/>
        <w:t>6</w:t>
      </w:r>
      <w:r w:rsidR="008A29A5" w:rsidRPr="003676B8">
        <w:rPr>
          <w:lang w:val="it-IT"/>
        </w:rPr>
        <w:t xml:space="preserve">. </w:t>
      </w:r>
      <w:r w:rsidR="004A3789" w:rsidRPr="003676B8">
        <w:rPr>
          <w:lang w:val="it-IT"/>
        </w:rPr>
        <w:t>Piano di lavoro e Tempi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99CD550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previsti, definiti anche in considerazione delle caratteristiche dell’output atteso, così come descritto a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punt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1.</w:t>
      </w:r>
      <w:r w:rsidR="00E124CB">
        <w:rPr>
          <w:sz w:val="18"/>
          <w:szCs w:val="18"/>
          <w:lang w:val="it-IT"/>
        </w:rPr>
        <w:t>2. e 1.</w:t>
      </w:r>
      <w:r w:rsidRPr="003676B8">
        <w:rPr>
          <w:sz w:val="18"/>
          <w:szCs w:val="18"/>
          <w:lang w:val="it-IT"/>
        </w:rPr>
        <w:t>3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Bando.</w:t>
      </w:r>
    </w:p>
    <w:p w14:paraId="5E9B8A58" w14:textId="77777777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WP.</w:t>
      </w:r>
    </w:p>
    <w:p w14:paraId="072DAA5C" w14:textId="3B6E674A" w:rsidR="00280D02" w:rsidRPr="003676B8" w:rsidRDefault="00193B7D" w:rsidP="00193B7D">
      <w:pPr>
        <w:rPr>
          <w:noProof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Per informazioni circa la data d’inizio e la durata dei progetti, v. punti 4.4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e 4.5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Bando.</w:t>
      </w:r>
      <w:r w:rsidR="00A85F47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13000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</w:tblGrid>
      <w:tr w:rsidR="009A2100" w:rsidRPr="003676B8" w14:paraId="6536FD4A" w14:textId="1A71869D" w:rsidTr="009A2100">
        <w:trPr>
          <w:gridAfter w:val="15"/>
          <w:wAfter w:w="7225" w:type="dxa"/>
          <w:trHeight w:val="670"/>
        </w:trPr>
        <w:tc>
          <w:tcPr>
            <w:tcW w:w="1412" w:type="dxa"/>
            <w:vMerge w:val="restart"/>
            <w:vAlign w:val="center"/>
          </w:tcPr>
          <w:p w14:paraId="3F17C856" w14:textId="5D4686E4" w:rsidR="009A2100" w:rsidRPr="003676B8" w:rsidRDefault="009A2100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431C4D52" w14:textId="7157652D" w:rsidR="009A2100" w:rsidRPr="003676B8" w:rsidRDefault="009A2100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3F1621C3" w14:textId="5C354393" w:rsidR="009A2100" w:rsidRPr="003676B8" w:rsidRDefault="009A2100" w:rsidP="00FE7F7B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9A2100" w:rsidRPr="003676B8" w14:paraId="08CBF790" w14:textId="64746114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1275EEB7" w14:textId="7195505D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34FD9B85" w14:textId="0E6D4ED5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099FFED1" w14:textId="2FCF0B9F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59FF3FDC" w14:textId="181AE02F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3041D402" w14:textId="5A172E49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686F1895" w14:textId="46577DBC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090EED64" w14:textId="257F7F9F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1CB5BFF7" w14:textId="274FC6F0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039227C6" w14:textId="3A8FA64D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190C7D85" w14:textId="33EBABE5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0F381FB3" w14:textId="732E3473" w:rsidR="009A2100" w:rsidRPr="003676B8" w:rsidRDefault="009A2100" w:rsidP="00FE7F7B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7724DB55" w14:textId="4E9F0BD3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5BFF4CC1" w14:textId="4BD4CB95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6C307222" w14:textId="3D92F9C8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19978361" w14:textId="4A8541A7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6497F1FC" w14:textId="75346EE5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342B30E8" w14:textId="778F2F1D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77FFFE62" w14:textId="4B0F6957" w:rsidR="009A2100" w:rsidRPr="003676B8" w:rsidRDefault="009A2100" w:rsidP="00FE7F7B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</w:tr>
      <w:tr w:rsidR="009A2100" w:rsidRPr="003676B8" w14:paraId="2DFDBCC7" w14:textId="78C00508" w:rsidTr="009A2100">
        <w:trPr>
          <w:trHeight w:val="196"/>
        </w:trPr>
        <w:tc>
          <w:tcPr>
            <w:tcW w:w="1412" w:type="dxa"/>
            <w:vMerge w:val="restart"/>
            <w:vAlign w:val="center"/>
          </w:tcPr>
          <w:p w14:paraId="0E0E90CB" w14:textId="12C6D245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4B9E74B7" w14:textId="515391D6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E502CB" w14:textId="0043FF1C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3A8D10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E68DF7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52198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0AADB9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5B7E20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A666DF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95BDF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5F57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C6A15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272DA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10988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B9040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2DB8FC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C2790F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4F1657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2EAB7251" w14:textId="56E4A7A4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1980563C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CE06CAE" w14:textId="5FD56B40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A3FEF23" w14:textId="18F07C62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1C6118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9BD6D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38DCBA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CB86F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05606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507C3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B9AB7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F490A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95E6A5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622D90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1EDF08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319AA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07AFB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EC192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38CDC2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68270546" w14:textId="29BAFB44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1D6B54F8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6F2C4B13" w14:textId="6B79096C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024D5C7B" w14:textId="28B62814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E17FF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1F8450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7C59B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8B4C6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FDD8D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87575E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38A35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F0F9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8658BD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AB2805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F1424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E89312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02F935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C333E8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4F1978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5116AC23" w14:textId="701AB22F" w:rsidTr="009A2100">
        <w:trPr>
          <w:trHeight w:val="193"/>
        </w:trPr>
        <w:tc>
          <w:tcPr>
            <w:tcW w:w="1412" w:type="dxa"/>
            <w:vMerge w:val="restart"/>
            <w:vAlign w:val="center"/>
          </w:tcPr>
          <w:p w14:paraId="6836CE9A" w14:textId="3F3BE45A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38A51E38" w14:textId="39A774C0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C023CF3" w14:textId="11490081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CE90D0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3A645D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CD364E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4D323D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140B0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2F9319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F134E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87EFE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60AD37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5F940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5BEF74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207E9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BA511A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6A28F8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569FF7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03DA7FBF" w14:textId="74022F4B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4A52675C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ACA1C41" w14:textId="19A0D685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DD68C29" w14:textId="31851D84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5ACBEBB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C1FB2C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719BB6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37531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27B1F5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86E878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530D7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4390FA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C1B8AE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ACDA6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44298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FA77D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5D42B6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0EB8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DA851D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2D3F102A" w14:textId="50473362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72776937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3340C679" w14:textId="5654135B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06382F9" w14:textId="16AAD883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4A47A5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4F5A35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87E44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4D169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686B8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F12D1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D5BEDE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C1837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CDD44F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FAAD42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99A6A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C9AF71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004E29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675F3D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618DE1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43D23610" w14:textId="2F3C39A6" w:rsidTr="009A2100">
        <w:trPr>
          <w:trHeight w:val="178"/>
        </w:trPr>
        <w:tc>
          <w:tcPr>
            <w:tcW w:w="1412" w:type="dxa"/>
            <w:vMerge w:val="restart"/>
            <w:vAlign w:val="center"/>
          </w:tcPr>
          <w:p w14:paraId="767428C5" w14:textId="77B42F40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5795B5D8" w14:textId="6A0C570B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75BE609" w14:textId="570AE23A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B94CBB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594E7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24945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5B5DF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D2FB0F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A468A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34F39E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6D93C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3CB4E5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88AAD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B0F723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A9CAB7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76A391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11DDB5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173545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4A2B1FD1" w14:textId="214E37D2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61A08C8F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613881C" w14:textId="614CFD5C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270CCF1" w14:textId="256DF317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C731E2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759A27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BA0A9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35238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1A03E9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B8D22A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0785D8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4A8E89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EF0064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2DC3C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BBCDE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ED619D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6AB070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A3A80C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16AF9D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09CA7A82" w14:textId="766B2112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3286CC0B" w14:textId="77777777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1A77D151" w14:textId="673D377E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370634C" w14:textId="365949FA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399E5AA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B08EF9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0DB764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554B2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930C40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DDF8F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A6130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35870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A8AF9C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09E25E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2024F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2371E1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789B2E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A0B59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8621BE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0C52C731" w14:textId="73B1C9FA" w:rsidTr="009A2100">
        <w:trPr>
          <w:trHeight w:val="234"/>
        </w:trPr>
        <w:tc>
          <w:tcPr>
            <w:tcW w:w="1412" w:type="dxa"/>
            <w:vMerge w:val="restart"/>
            <w:vAlign w:val="center"/>
          </w:tcPr>
          <w:p w14:paraId="793923DF" w14:textId="04F8B926" w:rsidR="009A2100" w:rsidRPr="00BA263F" w:rsidRDefault="009A2100" w:rsidP="00BA263F">
            <w:pPr>
              <w:jc w:val="center"/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  <w:r w:rsidRPr="00BA263F"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50CC15E8" w14:textId="784E91B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7CA7CBB" w14:textId="01A5CD92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E1FF1EA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A9091F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3DC45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7A3371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8571C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69D16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B924F2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6F4629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87619D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5C9F35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F885CB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8CC4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2A2127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AC3CE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70A9F8B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1F44A769" w14:textId="0A255734" w:rsidTr="009A2100">
        <w:trPr>
          <w:trHeight w:val="175"/>
        </w:trPr>
        <w:tc>
          <w:tcPr>
            <w:tcW w:w="1412" w:type="dxa"/>
            <w:vMerge/>
            <w:vAlign w:val="center"/>
          </w:tcPr>
          <w:p w14:paraId="559C0B5A" w14:textId="77777777" w:rsidR="009A2100" w:rsidRPr="003676B8" w:rsidRDefault="009A2100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44FFCBB" w14:textId="20220EBC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EB04DCF" w14:textId="40714424" w:rsidR="009A2100" w:rsidRPr="003676B8" w:rsidRDefault="009A2100" w:rsidP="00FE7F7B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2CA5E21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72DEF7F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EDBFC1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8623F0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C19504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289D7D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2E900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57A77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1C175E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5D4CC5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FAF68D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55CE09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CDDF2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1F69144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B2FBD16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  <w:tr w:rsidR="009A2100" w:rsidRPr="003676B8" w14:paraId="49B0D57A" w14:textId="6C2C2F92" w:rsidTr="009A2100">
        <w:trPr>
          <w:trHeight w:val="113"/>
        </w:trPr>
        <w:tc>
          <w:tcPr>
            <w:tcW w:w="1412" w:type="dxa"/>
            <w:vMerge/>
            <w:vAlign w:val="center"/>
          </w:tcPr>
          <w:p w14:paraId="7DACD3D8" w14:textId="77777777" w:rsidR="009A2100" w:rsidRPr="003676B8" w:rsidRDefault="009A2100" w:rsidP="00FE7F7B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14EF610" w14:textId="5E6C595B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7D737FE" w14:textId="1B9F821B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68BE4B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FD2FBD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C14C831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450CC27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AB4D188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D70E5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64D374E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B4F8B2B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459AD6AC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2A6D7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6B60DB3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13870F5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D52342F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A8A600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1F506F2" w14:textId="77777777" w:rsidR="009A2100" w:rsidRPr="003676B8" w:rsidRDefault="009A2100" w:rsidP="00FE7F7B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</w:tr>
    </w:tbl>
    <w:p w14:paraId="76DB70B0" w14:textId="33E03CF7" w:rsidR="005D4D13" w:rsidRPr="003676B8" w:rsidRDefault="005D4D13" w:rsidP="00FE7F7B">
      <w:pPr>
        <w:spacing w:after="0" w:line="240" w:lineRule="auto"/>
        <w:rPr>
          <w:noProof/>
          <w:sz w:val="16"/>
          <w:szCs w:val="16"/>
          <w:lang w:val="it-IT"/>
        </w:rPr>
        <w:sectPr w:rsidR="005D4D13" w:rsidRPr="003676B8" w:rsidSect="002F66C3">
          <w:pgSz w:w="16839" w:h="11907" w:orient="landscape" w:code="9"/>
          <w:pgMar w:top="1418" w:right="1418" w:bottom="1134" w:left="1134" w:header="709" w:footer="720" w:gutter="0"/>
          <w:cols w:space="720"/>
          <w:titlePg/>
          <w:docGrid w:linePitch="231"/>
        </w:sectPr>
      </w:pPr>
    </w:p>
    <w:p w14:paraId="45CABAF7" w14:textId="7C3F1C64" w:rsidR="004763E0" w:rsidRPr="003676B8" w:rsidRDefault="00763A5B" w:rsidP="00FE7F7B">
      <w:pPr>
        <w:pStyle w:val="Titolo1"/>
        <w:spacing w:before="0" w:after="0"/>
        <w:rPr>
          <w:noProof/>
          <w:lang w:val="it-IT"/>
        </w:rPr>
      </w:pPr>
      <w:r w:rsidRPr="003676B8">
        <w:rPr>
          <w:noProof/>
          <w:lang w:val="it-IT"/>
        </w:rPr>
        <w:lastRenderedPageBreak/>
        <w:t>7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r w:rsidR="00B04106" w:rsidRPr="003676B8">
        <w:rPr>
          <w:noProof/>
          <w:lang w:val="it-IT"/>
        </w:rPr>
        <w:t xml:space="preserve"> </w:t>
      </w:r>
      <w:bookmarkStart w:id="0" w:name="_Hlk12879830"/>
      <w:r w:rsidR="00684E84" w:rsidRPr="003676B8">
        <w:rPr>
          <w:noProof/>
          <w:lang w:val="it-IT"/>
        </w:rPr>
        <w:t>dettagliato</w:t>
      </w:r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55997AC9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3E088F99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</w:t>
      </w:r>
      <w:r w:rsidR="00DD47E8">
        <w:rPr>
          <w:rFonts w:cs="Arial"/>
          <w:noProof/>
          <w:sz w:val="18"/>
          <w:szCs w:val="18"/>
          <w:lang w:val="it-IT"/>
        </w:rPr>
        <w:t xml:space="preserve">i 2.6. e </w:t>
      </w:r>
      <w:r w:rsidR="00B04106" w:rsidRPr="003676B8">
        <w:rPr>
          <w:rFonts w:cs="Arial"/>
          <w:noProof/>
          <w:sz w:val="18"/>
          <w:szCs w:val="18"/>
          <w:lang w:val="it-IT"/>
        </w:rPr>
        <w:t>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1D70CDA7" w:rsidR="00A6450A" w:rsidRPr="003676B8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  <w:r w:rsidRPr="003676B8">
        <w:rPr>
          <w:rFonts w:cs="Arial"/>
          <w:b/>
          <w:noProof/>
          <w:sz w:val="18"/>
          <w:szCs w:val="18"/>
        </w:rPr>
        <w:sym w:font="Wingdings" w:char="F0E0"/>
      </w:r>
      <w:r w:rsidRPr="003676B8">
        <w:rPr>
          <w:rFonts w:cs="Arial"/>
          <w:noProof/>
          <w:sz w:val="18"/>
          <w:szCs w:val="18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Completare la tabella sottostante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9A2100" w:rsidRPr="003676B8" w14:paraId="360FC850" w14:textId="77777777" w:rsidTr="009A2100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 NON strutturato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4F2757A1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r w:rsidRPr="00452491">
              <w:rPr>
                <w:rStyle w:val="Rimandonotaapidipagina"/>
                <w:rFonts w:asciiTheme="majorHAnsi" w:hAnsiTheme="majorHAnsi" w:cs="Arial"/>
                <w:color w:val="000000"/>
                <w:sz w:val="18"/>
                <w:szCs w:val="18"/>
              </w:rPr>
              <w:footnoteReference w:id="1"/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 di consumo</w:t>
            </w:r>
          </w:p>
        </w:tc>
        <w:tc>
          <w:tcPr>
            <w:tcW w:w="2029" w:type="dxa"/>
            <w:vAlign w:val="center"/>
          </w:tcPr>
          <w:p w14:paraId="637BDF7A" w14:textId="02F2577C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 e comunicazione</w:t>
            </w: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9A2100" w:rsidRPr="003676B8" w14:paraId="79B551A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54539CC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C32DCA2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3C45E109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43AFCB4" w14:textId="77777777" w:rsidTr="009A2100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9A2100" w:rsidRPr="003676B8" w:rsidRDefault="009A2100" w:rsidP="0086316A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9A2100" w:rsidRPr="003676B8" w:rsidRDefault="009A2100" w:rsidP="0086316A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0"/>
    <w:p w14:paraId="28517D08" w14:textId="77777777" w:rsidR="00A6450A" w:rsidRPr="003676B8" w:rsidRDefault="00A6450A" w:rsidP="00A6450A">
      <w:pPr>
        <w:spacing w:after="0" w:line="240" w:lineRule="auto"/>
        <w:rPr>
          <w:sz w:val="18"/>
          <w:szCs w:val="18"/>
        </w:rPr>
      </w:pPr>
    </w:p>
    <w:p w14:paraId="3A720FC6" w14:textId="77777777" w:rsidR="00413D37" w:rsidRPr="003676B8" w:rsidRDefault="00413D37" w:rsidP="00413D37">
      <w:pPr>
        <w:rPr>
          <w:lang w:val="it-IT"/>
        </w:rPr>
      </w:pPr>
    </w:p>
    <w:p w14:paraId="2BC57950" w14:textId="77777777" w:rsidR="00413D37" w:rsidRPr="003676B8" w:rsidRDefault="00413D37" w:rsidP="00413D37">
      <w:pPr>
        <w:pStyle w:val="Titolo1"/>
        <w:spacing w:before="0" w:after="0"/>
      </w:pPr>
      <w:r w:rsidRPr="003676B8">
        <w:t>Checklist</w:t>
      </w:r>
    </w:p>
    <w:p w14:paraId="51CBB413" w14:textId="62CEA5AF" w:rsidR="00413D37" w:rsidRPr="003676B8" w:rsidRDefault="00413D37" w:rsidP="00413D37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  <w:r w:rsidRPr="003676B8">
        <w:rPr>
          <w:sz w:val="18"/>
          <w:szCs w:val="18"/>
          <w:lang w:val="it-IT"/>
        </w:rPr>
        <w:br/>
        <w:t>Si ricorda di allegare alla Full Proposal i seguenti documenti:</w:t>
      </w:r>
      <w:r w:rsidRPr="003676B8">
        <w:rPr>
          <w:sz w:val="18"/>
          <w:szCs w:val="18"/>
          <w:lang w:val="it-IT"/>
        </w:rPr>
        <w:br/>
      </w:r>
    </w:p>
    <w:p w14:paraId="0EC817B8" w14:textId="4E7AFE02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□ 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>–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 xml:space="preserve">file </w:t>
      </w:r>
      <w:r w:rsidRPr="003676B8">
        <w:rPr>
          <w:sz w:val="18"/>
          <w:szCs w:val="18"/>
          <w:lang w:val="it-IT"/>
        </w:rPr>
        <w:t xml:space="preserve">Excel “Polisocial </w:t>
      </w:r>
      <w:r w:rsidR="00D06C9E">
        <w:rPr>
          <w:sz w:val="18"/>
          <w:szCs w:val="18"/>
          <w:lang w:val="it-IT"/>
        </w:rPr>
        <w:t>Award 202</w:t>
      </w:r>
      <w:r w:rsidR="00980E23">
        <w:rPr>
          <w:sz w:val="18"/>
          <w:szCs w:val="18"/>
          <w:lang w:val="it-IT"/>
        </w:rPr>
        <w:t>1</w:t>
      </w:r>
      <w:r w:rsidRPr="003676B8">
        <w:rPr>
          <w:sz w:val="18"/>
          <w:szCs w:val="18"/>
          <w:lang w:val="it-IT"/>
        </w:rPr>
        <w:t>_Budget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>.xls”</w:t>
      </w:r>
      <w:r w:rsidRPr="003676B8">
        <w:rPr>
          <w:sz w:val="18"/>
          <w:szCs w:val="18"/>
          <w:lang w:val="it-IT"/>
        </w:rPr>
        <w:br/>
      </w:r>
    </w:p>
    <w:p w14:paraId="2D42A704" w14:textId="7CDD72FC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</w:t>
      </w:r>
      <w:r w:rsidR="003A0C3A" w:rsidRPr="003676B8">
        <w:rPr>
          <w:sz w:val="18"/>
          <w:szCs w:val="18"/>
          <w:lang w:val="it-IT"/>
        </w:rPr>
        <w:t>Lettere di appoggio a firma di partner esterni e di sponsor, se presenti</w:t>
      </w:r>
    </w:p>
    <w:p w14:paraId="7D9D1145" w14:textId="675E83AF" w:rsidR="00541C53" w:rsidRPr="003A0C3A" w:rsidRDefault="00413D37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□ </w:t>
      </w:r>
      <w:r w:rsidR="003A0C3A" w:rsidRPr="003676B8">
        <w:rPr>
          <w:sz w:val="18"/>
          <w:szCs w:val="18"/>
          <w:lang w:val="it-IT"/>
        </w:rPr>
        <w:t>Eventuali d</w:t>
      </w:r>
      <w:r w:rsidR="003A0C3A" w:rsidRPr="003676B8">
        <w:rPr>
          <w:rFonts w:cs="Arial"/>
          <w:sz w:val="18"/>
          <w:szCs w:val="18"/>
          <w:lang w:val="it-IT"/>
        </w:rPr>
        <w:t>ichiarazioni di enti pubblici, privati e del ter</w:t>
      </w:r>
      <w:r w:rsidR="00187A02" w:rsidRPr="003676B8">
        <w:rPr>
          <w:rFonts w:cs="Arial"/>
          <w:sz w:val="18"/>
          <w:szCs w:val="18"/>
          <w:lang w:val="it-IT"/>
        </w:rPr>
        <w:t>zo settore</w:t>
      </w:r>
      <w:r w:rsidR="003A0C3A" w:rsidRPr="003676B8">
        <w:rPr>
          <w:rFonts w:cs="Arial"/>
          <w:sz w:val="18"/>
          <w:szCs w:val="18"/>
          <w:lang w:val="it-IT"/>
        </w:rPr>
        <w:t xml:space="preserve"> attestanti il loro interesse per </w:t>
      </w:r>
      <w:r w:rsidR="00187A02" w:rsidRPr="003676B8">
        <w:rPr>
          <w:rFonts w:cs="Arial"/>
          <w:sz w:val="18"/>
          <w:szCs w:val="18"/>
          <w:lang w:val="it-IT"/>
        </w:rPr>
        <w:t>l’idea progettuale</w:t>
      </w:r>
      <w:r w:rsidR="003A0C3A" w:rsidRPr="003676B8">
        <w:rPr>
          <w:rFonts w:cs="Arial"/>
          <w:sz w:val="18"/>
          <w:szCs w:val="18"/>
          <w:lang w:val="it-IT"/>
        </w:rPr>
        <w:t xml:space="preserve"> e per i suoi </w:t>
      </w:r>
      <w:r w:rsidR="00187A02" w:rsidRPr="003676B8">
        <w:rPr>
          <w:rFonts w:cs="Arial"/>
          <w:sz w:val="18"/>
          <w:szCs w:val="18"/>
          <w:lang w:val="it-IT"/>
        </w:rPr>
        <w:t xml:space="preserve">potenziali </w:t>
      </w:r>
      <w:r w:rsidR="003A0C3A" w:rsidRPr="003676B8">
        <w:rPr>
          <w:rFonts w:cs="Arial"/>
          <w:sz w:val="18"/>
          <w:szCs w:val="18"/>
          <w:lang w:val="it-IT"/>
        </w:rPr>
        <w:t>sviluppi</w:t>
      </w:r>
    </w:p>
    <w:sectPr w:rsidR="00541C53" w:rsidRPr="003A0C3A" w:rsidSect="00B60EA1">
      <w:pgSz w:w="16839" w:h="11907" w:orient="landscape" w:code="9"/>
      <w:pgMar w:top="1418" w:right="1134" w:bottom="1134" w:left="1134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5D163" w14:textId="77777777" w:rsidR="00087ECD" w:rsidRDefault="00087ECD" w:rsidP="008B0AA8">
      <w:pPr>
        <w:spacing w:after="0" w:line="240" w:lineRule="auto"/>
      </w:pPr>
      <w:r>
        <w:separator/>
      </w:r>
    </w:p>
  </w:endnote>
  <w:endnote w:type="continuationSeparator" w:id="0">
    <w:p w14:paraId="665EB3A4" w14:textId="77777777" w:rsidR="00087ECD" w:rsidRDefault="00087ECD" w:rsidP="008B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7728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7728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72064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06F51" w14:textId="77777777" w:rsidR="00087ECD" w:rsidRDefault="00087ECD" w:rsidP="008B0AA8">
      <w:pPr>
        <w:spacing w:after="0" w:line="240" w:lineRule="auto"/>
      </w:pPr>
      <w:r>
        <w:separator/>
      </w:r>
    </w:p>
  </w:footnote>
  <w:footnote w:type="continuationSeparator" w:id="0">
    <w:p w14:paraId="5CE24F87" w14:textId="77777777" w:rsidR="00087ECD" w:rsidRDefault="00087ECD" w:rsidP="008B0AA8">
      <w:pPr>
        <w:spacing w:after="0" w:line="240" w:lineRule="auto"/>
      </w:pPr>
      <w:r>
        <w:continuationSeparator/>
      </w:r>
    </w:p>
  </w:footnote>
  <w:footnote w:id="1">
    <w:p w14:paraId="3359ABE2" w14:textId="4AA969D5" w:rsidR="009A2100" w:rsidRPr="00A504C7" w:rsidRDefault="009A2100" w:rsidP="00912BA2">
      <w:pPr>
        <w:pStyle w:val="Testonotaapidipagina"/>
        <w:rPr>
          <w:sz w:val="14"/>
          <w:szCs w:val="14"/>
          <w:lang w:val="it-IT"/>
        </w:rPr>
      </w:pPr>
      <w:r w:rsidRPr="00A504C7">
        <w:rPr>
          <w:rStyle w:val="Rimandonotaapidipagina"/>
          <w:sz w:val="14"/>
          <w:szCs w:val="14"/>
        </w:rPr>
        <w:footnoteRef/>
      </w:r>
      <w:r>
        <w:rPr>
          <w:sz w:val="14"/>
          <w:szCs w:val="14"/>
          <w:lang w:val="it-IT"/>
        </w:rPr>
        <w:t xml:space="preserve">Sono da includere sotto questa voce anche </w:t>
      </w:r>
      <w:r w:rsidRPr="00A504C7">
        <w:rPr>
          <w:sz w:val="14"/>
          <w:szCs w:val="14"/>
          <w:lang w:val="it-IT"/>
        </w:rPr>
        <w:t>eventuali</w:t>
      </w:r>
      <w:r>
        <w:rPr>
          <w:sz w:val="14"/>
          <w:szCs w:val="14"/>
          <w:lang w:val="it-IT"/>
        </w:rPr>
        <w:t xml:space="preserve"> visti e</w:t>
      </w:r>
      <w:r w:rsidRPr="00A504C7">
        <w:rPr>
          <w:sz w:val="14"/>
          <w:szCs w:val="14"/>
          <w:lang w:val="it-IT"/>
        </w:rPr>
        <w:t xml:space="preserve"> spese mediche per viaggi in </w:t>
      </w:r>
      <w:r>
        <w:rPr>
          <w:sz w:val="14"/>
          <w:szCs w:val="14"/>
          <w:lang w:val="it-IT"/>
        </w:rPr>
        <w:t>P</w:t>
      </w:r>
      <w:r w:rsidRPr="00A504C7">
        <w:rPr>
          <w:sz w:val="14"/>
          <w:szCs w:val="14"/>
          <w:lang w:val="it-IT"/>
        </w:rPr>
        <w:t>aesi extraeuropei</w:t>
      </w:r>
      <w:r>
        <w:rPr>
          <w:sz w:val="14"/>
          <w:szCs w:val="14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02DEA4FB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5920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66944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0F222C">
      <w:rPr>
        <w:sz w:val="18"/>
        <w:szCs w:val="18"/>
        <w:lang w:val="it-IT"/>
      </w:rPr>
      <w:t>2</w:t>
    </w:r>
    <w:r w:rsidR="00FD4756">
      <w:rPr>
        <w:sz w:val="18"/>
        <w:szCs w:val="18"/>
        <w:lang w:val="it-IT"/>
      </w:rPr>
      <w:t>1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>Full Proposal</w:t>
    </w:r>
  </w:p>
  <w:p w14:paraId="3B44D5C9" w14:textId="36D221BC" w:rsidR="004C0619" w:rsidRDefault="000F222C" w:rsidP="000F222C">
    <w:pPr>
      <w:pStyle w:val="Intestazione"/>
      <w:tabs>
        <w:tab w:val="clear" w:pos="4819"/>
        <w:tab w:val="clear" w:pos="9638"/>
        <w:tab w:val="left" w:pos="3735"/>
      </w:tabs>
      <w:rPr>
        <w:lang w:val="it-IT"/>
      </w:rPr>
    </w:pPr>
    <w:r>
      <w:rPr>
        <w:lang w:val="it-IT"/>
      </w:rPr>
      <w:tab/>
    </w: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4CE51708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68992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70016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DC0628">
      <w:rPr>
        <w:sz w:val="18"/>
        <w:szCs w:val="18"/>
        <w:lang w:val="it-IT"/>
      </w:rPr>
      <w:t>2</w:t>
    </w:r>
    <w:r w:rsidR="00986B38">
      <w:rPr>
        <w:sz w:val="18"/>
        <w:szCs w:val="18"/>
        <w:lang w:val="it-IT"/>
      </w:rPr>
      <w:t>1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>Full Proposal</w:t>
    </w:r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1"/>
  </w:num>
  <w:num w:numId="3">
    <w:abstractNumId w:val="8"/>
  </w:num>
  <w:num w:numId="4">
    <w:abstractNumId w:val="17"/>
  </w:num>
  <w:num w:numId="5">
    <w:abstractNumId w:val="19"/>
  </w:num>
  <w:num w:numId="6">
    <w:abstractNumId w:val="38"/>
  </w:num>
  <w:num w:numId="7">
    <w:abstractNumId w:val="30"/>
  </w:num>
  <w:num w:numId="8">
    <w:abstractNumId w:val="14"/>
  </w:num>
  <w:num w:numId="9">
    <w:abstractNumId w:val="36"/>
  </w:num>
  <w:num w:numId="10">
    <w:abstractNumId w:val="35"/>
  </w:num>
  <w:num w:numId="11">
    <w:abstractNumId w:val="27"/>
  </w:num>
  <w:num w:numId="12">
    <w:abstractNumId w:val="26"/>
  </w:num>
  <w:num w:numId="13">
    <w:abstractNumId w:val="5"/>
  </w:num>
  <w:num w:numId="14">
    <w:abstractNumId w:val="6"/>
  </w:num>
  <w:num w:numId="15">
    <w:abstractNumId w:val="37"/>
  </w:num>
  <w:num w:numId="16">
    <w:abstractNumId w:val="39"/>
  </w:num>
  <w:num w:numId="17">
    <w:abstractNumId w:val="31"/>
  </w:num>
  <w:num w:numId="18">
    <w:abstractNumId w:val="33"/>
  </w:num>
  <w:num w:numId="19">
    <w:abstractNumId w:val="28"/>
  </w:num>
  <w:num w:numId="20">
    <w:abstractNumId w:val="21"/>
  </w:num>
  <w:num w:numId="21">
    <w:abstractNumId w:val="34"/>
  </w:num>
  <w:num w:numId="22">
    <w:abstractNumId w:val="22"/>
  </w:num>
  <w:num w:numId="23">
    <w:abstractNumId w:val="20"/>
  </w:num>
  <w:num w:numId="24">
    <w:abstractNumId w:val="18"/>
  </w:num>
  <w:num w:numId="25">
    <w:abstractNumId w:val="3"/>
  </w:num>
  <w:num w:numId="26">
    <w:abstractNumId w:val="10"/>
  </w:num>
  <w:num w:numId="27">
    <w:abstractNumId w:val="13"/>
  </w:num>
  <w:num w:numId="28">
    <w:abstractNumId w:val="23"/>
  </w:num>
  <w:num w:numId="29">
    <w:abstractNumId w:val="16"/>
  </w:num>
  <w:num w:numId="30">
    <w:abstractNumId w:val="15"/>
  </w:num>
  <w:num w:numId="31">
    <w:abstractNumId w:val="32"/>
  </w:num>
  <w:num w:numId="32">
    <w:abstractNumId w:val="0"/>
  </w:num>
  <w:num w:numId="33">
    <w:abstractNumId w:val="1"/>
  </w:num>
  <w:num w:numId="34">
    <w:abstractNumId w:val="2"/>
  </w:num>
  <w:num w:numId="35">
    <w:abstractNumId w:val="24"/>
  </w:num>
  <w:num w:numId="36">
    <w:abstractNumId w:val="4"/>
  </w:num>
  <w:num w:numId="37">
    <w:abstractNumId w:val="7"/>
  </w:num>
  <w:num w:numId="38">
    <w:abstractNumId w:val="12"/>
  </w:num>
  <w:num w:numId="39">
    <w:abstractNumId w:val="11"/>
  </w:num>
  <w:num w:numId="40">
    <w:abstractNumId w:val="9"/>
  </w:num>
  <w:num w:numId="41">
    <w:abstractNumId w:val="25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AA8"/>
    <w:rsid w:val="00011A4F"/>
    <w:rsid w:val="0001271C"/>
    <w:rsid w:val="00013A60"/>
    <w:rsid w:val="000148C8"/>
    <w:rsid w:val="000248D8"/>
    <w:rsid w:val="000251AC"/>
    <w:rsid w:val="00026521"/>
    <w:rsid w:val="00026AAE"/>
    <w:rsid w:val="0002777F"/>
    <w:rsid w:val="00031D63"/>
    <w:rsid w:val="00037A41"/>
    <w:rsid w:val="00040465"/>
    <w:rsid w:val="00043744"/>
    <w:rsid w:val="00046C50"/>
    <w:rsid w:val="0005310E"/>
    <w:rsid w:val="00054DDC"/>
    <w:rsid w:val="0007135C"/>
    <w:rsid w:val="00073276"/>
    <w:rsid w:val="0007358E"/>
    <w:rsid w:val="00076436"/>
    <w:rsid w:val="00087ECD"/>
    <w:rsid w:val="00090C0B"/>
    <w:rsid w:val="0009335E"/>
    <w:rsid w:val="00096D50"/>
    <w:rsid w:val="00096DBA"/>
    <w:rsid w:val="000A034C"/>
    <w:rsid w:val="000A58AE"/>
    <w:rsid w:val="000A5F82"/>
    <w:rsid w:val="000B2883"/>
    <w:rsid w:val="000B42EF"/>
    <w:rsid w:val="000B5231"/>
    <w:rsid w:val="000B7B78"/>
    <w:rsid w:val="000C2CD5"/>
    <w:rsid w:val="000C5B11"/>
    <w:rsid w:val="000C7CC3"/>
    <w:rsid w:val="000D0EBB"/>
    <w:rsid w:val="000D1E03"/>
    <w:rsid w:val="000D46A0"/>
    <w:rsid w:val="000D73D6"/>
    <w:rsid w:val="000E7BE6"/>
    <w:rsid w:val="000F222C"/>
    <w:rsid w:val="000F313E"/>
    <w:rsid w:val="000F676C"/>
    <w:rsid w:val="00110789"/>
    <w:rsid w:val="00116185"/>
    <w:rsid w:val="0012171E"/>
    <w:rsid w:val="0013016E"/>
    <w:rsid w:val="00140643"/>
    <w:rsid w:val="00140C4E"/>
    <w:rsid w:val="001454E4"/>
    <w:rsid w:val="00151A17"/>
    <w:rsid w:val="00152C93"/>
    <w:rsid w:val="00153A53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549"/>
    <w:rsid w:val="001A3904"/>
    <w:rsid w:val="001A6681"/>
    <w:rsid w:val="001B577E"/>
    <w:rsid w:val="001B5DC1"/>
    <w:rsid w:val="001C75DF"/>
    <w:rsid w:val="001C7F9E"/>
    <w:rsid w:val="001D1DED"/>
    <w:rsid w:val="001D401A"/>
    <w:rsid w:val="001E1AF3"/>
    <w:rsid w:val="001E7BDC"/>
    <w:rsid w:val="001F1B34"/>
    <w:rsid w:val="001F3893"/>
    <w:rsid w:val="001F401A"/>
    <w:rsid w:val="001F5E62"/>
    <w:rsid w:val="0020298F"/>
    <w:rsid w:val="00204E05"/>
    <w:rsid w:val="00210F42"/>
    <w:rsid w:val="00217779"/>
    <w:rsid w:val="00220197"/>
    <w:rsid w:val="00220930"/>
    <w:rsid w:val="0022538F"/>
    <w:rsid w:val="00232413"/>
    <w:rsid w:val="0024460C"/>
    <w:rsid w:val="00247956"/>
    <w:rsid w:val="0025136A"/>
    <w:rsid w:val="0026288A"/>
    <w:rsid w:val="00263F95"/>
    <w:rsid w:val="002649DA"/>
    <w:rsid w:val="002710D8"/>
    <w:rsid w:val="00271F44"/>
    <w:rsid w:val="002729FC"/>
    <w:rsid w:val="00272AD1"/>
    <w:rsid w:val="002775FE"/>
    <w:rsid w:val="00280D02"/>
    <w:rsid w:val="00282E88"/>
    <w:rsid w:val="00287E9B"/>
    <w:rsid w:val="00292566"/>
    <w:rsid w:val="002A25ED"/>
    <w:rsid w:val="002A53C6"/>
    <w:rsid w:val="002B3583"/>
    <w:rsid w:val="002B3949"/>
    <w:rsid w:val="002B5A89"/>
    <w:rsid w:val="002C088C"/>
    <w:rsid w:val="002C6BC5"/>
    <w:rsid w:val="002D002E"/>
    <w:rsid w:val="002D34EA"/>
    <w:rsid w:val="002D3A7D"/>
    <w:rsid w:val="002D407F"/>
    <w:rsid w:val="002D53B4"/>
    <w:rsid w:val="002E0715"/>
    <w:rsid w:val="002F1718"/>
    <w:rsid w:val="002F3212"/>
    <w:rsid w:val="002F4DEC"/>
    <w:rsid w:val="002F66C3"/>
    <w:rsid w:val="0030049B"/>
    <w:rsid w:val="0030106D"/>
    <w:rsid w:val="0030693F"/>
    <w:rsid w:val="003101C7"/>
    <w:rsid w:val="00311959"/>
    <w:rsid w:val="00312BBD"/>
    <w:rsid w:val="003152A4"/>
    <w:rsid w:val="00317E5C"/>
    <w:rsid w:val="00321B35"/>
    <w:rsid w:val="003223A6"/>
    <w:rsid w:val="00323379"/>
    <w:rsid w:val="003245C6"/>
    <w:rsid w:val="003256B5"/>
    <w:rsid w:val="00327901"/>
    <w:rsid w:val="003313D7"/>
    <w:rsid w:val="00336D1B"/>
    <w:rsid w:val="0034190A"/>
    <w:rsid w:val="00341CE0"/>
    <w:rsid w:val="00343A74"/>
    <w:rsid w:val="00352262"/>
    <w:rsid w:val="00364008"/>
    <w:rsid w:val="003676B8"/>
    <w:rsid w:val="0037469E"/>
    <w:rsid w:val="003825E1"/>
    <w:rsid w:val="00382FE7"/>
    <w:rsid w:val="00384BAE"/>
    <w:rsid w:val="00390EE7"/>
    <w:rsid w:val="003A0A47"/>
    <w:rsid w:val="003A0C3A"/>
    <w:rsid w:val="003A413D"/>
    <w:rsid w:val="003B09AC"/>
    <w:rsid w:val="003B316F"/>
    <w:rsid w:val="003C73A1"/>
    <w:rsid w:val="003D0F14"/>
    <w:rsid w:val="003D570B"/>
    <w:rsid w:val="003D64D8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37D2"/>
    <w:rsid w:val="004366E2"/>
    <w:rsid w:val="00436BDC"/>
    <w:rsid w:val="004416C4"/>
    <w:rsid w:val="00441C5B"/>
    <w:rsid w:val="00444614"/>
    <w:rsid w:val="00453079"/>
    <w:rsid w:val="0045593E"/>
    <w:rsid w:val="004567A2"/>
    <w:rsid w:val="00457816"/>
    <w:rsid w:val="004617D8"/>
    <w:rsid w:val="004704EB"/>
    <w:rsid w:val="00470874"/>
    <w:rsid w:val="004745CF"/>
    <w:rsid w:val="004763E0"/>
    <w:rsid w:val="004767B3"/>
    <w:rsid w:val="00476CC2"/>
    <w:rsid w:val="004A3789"/>
    <w:rsid w:val="004B210F"/>
    <w:rsid w:val="004B5282"/>
    <w:rsid w:val="004C0619"/>
    <w:rsid w:val="004C7199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58B6"/>
    <w:rsid w:val="0051788D"/>
    <w:rsid w:val="00534243"/>
    <w:rsid w:val="00541393"/>
    <w:rsid w:val="00541C53"/>
    <w:rsid w:val="00541D17"/>
    <w:rsid w:val="0054392C"/>
    <w:rsid w:val="0054767A"/>
    <w:rsid w:val="005503B8"/>
    <w:rsid w:val="005524BB"/>
    <w:rsid w:val="00553135"/>
    <w:rsid w:val="005612FC"/>
    <w:rsid w:val="005647E8"/>
    <w:rsid w:val="0056617B"/>
    <w:rsid w:val="00570C78"/>
    <w:rsid w:val="00570F4A"/>
    <w:rsid w:val="005728CD"/>
    <w:rsid w:val="0057371E"/>
    <w:rsid w:val="005757D6"/>
    <w:rsid w:val="00593E39"/>
    <w:rsid w:val="005A0628"/>
    <w:rsid w:val="005A3C47"/>
    <w:rsid w:val="005A42EC"/>
    <w:rsid w:val="005A4BE6"/>
    <w:rsid w:val="005A5170"/>
    <w:rsid w:val="005A6A4F"/>
    <w:rsid w:val="005B4D14"/>
    <w:rsid w:val="005B5A72"/>
    <w:rsid w:val="005C07B6"/>
    <w:rsid w:val="005C2480"/>
    <w:rsid w:val="005C4A1C"/>
    <w:rsid w:val="005C7071"/>
    <w:rsid w:val="005D388A"/>
    <w:rsid w:val="005D4D13"/>
    <w:rsid w:val="005E0B57"/>
    <w:rsid w:val="005F0AFA"/>
    <w:rsid w:val="005F2309"/>
    <w:rsid w:val="005F318E"/>
    <w:rsid w:val="005F3E9F"/>
    <w:rsid w:val="005F795B"/>
    <w:rsid w:val="00600BD2"/>
    <w:rsid w:val="0060250B"/>
    <w:rsid w:val="00607FD3"/>
    <w:rsid w:val="00612D67"/>
    <w:rsid w:val="00615A12"/>
    <w:rsid w:val="00621870"/>
    <w:rsid w:val="006225DE"/>
    <w:rsid w:val="006243FE"/>
    <w:rsid w:val="00625F74"/>
    <w:rsid w:val="006305FF"/>
    <w:rsid w:val="006337B8"/>
    <w:rsid w:val="0063398C"/>
    <w:rsid w:val="00635ED6"/>
    <w:rsid w:val="00637A94"/>
    <w:rsid w:val="00645940"/>
    <w:rsid w:val="00647681"/>
    <w:rsid w:val="00650FC9"/>
    <w:rsid w:val="006565AE"/>
    <w:rsid w:val="00663CF5"/>
    <w:rsid w:val="00664341"/>
    <w:rsid w:val="0066620C"/>
    <w:rsid w:val="00670FFA"/>
    <w:rsid w:val="006715BE"/>
    <w:rsid w:val="0067631B"/>
    <w:rsid w:val="00683C78"/>
    <w:rsid w:val="00684E84"/>
    <w:rsid w:val="00685733"/>
    <w:rsid w:val="006A0808"/>
    <w:rsid w:val="006A0B64"/>
    <w:rsid w:val="006B09B6"/>
    <w:rsid w:val="006B73C9"/>
    <w:rsid w:val="006D14B4"/>
    <w:rsid w:val="006E0F48"/>
    <w:rsid w:val="006E0F73"/>
    <w:rsid w:val="006F60AC"/>
    <w:rsid w:val="00703802"/>
    <w:rsid w:val="00705435"/>
    <w:rsid w:val="0071213F"/>
    <w:rsid w:val="00712B3C"/>
    <w:rsid w:val="00714F5F"/>
    <w:rsid w:val="007158F0"/>
    <w:rsid w:val="00716ACA"/>
    <w:rsid w:val="00722834"/>
    <w:rsid w:val="00723E66"/>
    <w:rsid w:val="0072444D"/>
    <w:rsid w:val="00725CA7"/>
    <w:rsid w:val="0073686B"/>
    <w:rsid w:val="00736F6F"/>
    <w:rsid w:val="00745EDD"/>
    <w:rsid w:val="00750D86"/>
    <w:rsid w:val="007525AE"/>
    <w:rsid w:val="00760A6D"/>
    <w:rsid w:val="00763A5B"/>
    <w:rsid w:val="00771FD9"/>
    <w:rsid w:val="00774989"/>
    <w:rsid w:val="00781E15"/>
    <w:rsid w:val="00781FC4"/>
    <w:rsid w:val="007924FD"/>
    <w:rsid w:val="0079506A"/>
    <w:rsid w:val="0079779E"/>
    <w:rsid w:val="007A63E1"/>
    <w:rsid w:val="007B1C69"/>
    <w:rsid w:val="007C0479"/>
    <w:rsid w:val="007C17BD"/>
    <w:rsid w:val="007C714F"/>
    <w:rsid w:val="007D2C22"/>
    <w:rsid w:val="007D6311"/>
    <w:rsid w:val="007D7510"/>
    <w:rsid w:val="007E1F44"/>
    <w:rsid w:val="007E5D4F"/>
    <w:rsid w:val="007E75D1"/>
    <w:rsid w:val="007F1C4D"/>
    <w:rsid w:val="007F2666"/>
    <w:rsid w:val="007F454F"/>
    <w:rsid w:val="007F58C1"/>
    <w:rsid w:val="007F5960"/>
    <w:rsid w:val="00801E6F"/>
    <w:rsid w:val="008101E9"/>
    <w:rsid w:val="0082538A"/>
    <w:rsid w:val="00825A68"/>
    <w:rsid w:val="00832247"/>
    <w:rsid w:val="00832A05"/>
    <w:rsid w:val="00833CDB"/>
    <w:rsid w:val="008340CF"/>
    <w:rsid w:val="00836811"/>
    <w:rsid w:val="0084207A"/>
    <w:rsid w:val="008445DA"/>
    <w:rsid w:val="00847878"/>
    <w:rsid w:val="00847B14"/>
    <w:rsid w:val="00850479"/>
    <w:rsid w:val="008532C7"/>
    <w:rsid w:val="00856201"/>
    <w:rsid w:val="008577BA"/>
    <w:rsid w:val="00874991"/>
    <w:rsid w:val="0087604E"/>
    <w:rsid w:val="0088045E"/>
    <w:rsid w:val="00884F7F"/>
    <w:rsid w:val="00887222"/>
    <w:rsid w:val="008913BE"/>
    <w:rsid w:val="00891D25"/>
    <w:rsid w:val="008A29A5"/>
    <w:rsid w:val="008A6E82"/>
    <w:rsid w:val="008B0AA8"/>
    <w:rsid w:val="008B19EA"/>
    <w:rsid w:val="008B2367"/>
    <w:rsid w:val="008B2BA8"/>
    <w:rsid w:val="008B4A41"/>
    <w:rsid w:val="008C3DD9"/>
    <w:rsid w:val="008C6A29"/>
    <w:rsid w:val="008D09CE"/>
    <w:rsid w:val="008D1EE7"/>
    <w:rsid w:val="008D6385"/>
    <w:rsid w:val="008D6DAB"/>
    <w:rsid w:val="008D703B"/>
    <w:rsid w:val="008E0EB7"/>
    <w:rsid w:val="008E13A7"/>
    <w:rsid w:val="008E198B"/>
    <w:rsid w:val="008E1C74"/>
    <w:rsid w:val="008E62EF"/>
    <w:rsid w:val="008E6F57"/>
    <w:rsid w:val="008F1C27"/>
    <w:rsid w:val="0090162C"/>
    <w:rsid w:val="009039AC"/>
    <w:rsid w:val="0090435A"/>
    <w:rsid w:val="00904D7A"/>
    <w:rsid w:val="00906BF9"/>
    <w:rsid w:val="00912BA2"/>
    <w:rsid w:val="00913F57"/>
    <w:rsid w:val="00914066"/>
    <w:rsid w:val="0092012D"/>
    <w:rsid w:val="009203AD"/>
    <w:rsid w:val="00921A58"/>
    <w:rsid w:val="009248BA"/>
    <w:rsid w:val="00925DDD"/>
    <w:rsid w:val="00925EB1"/>
    <w:rsid w:val="00927615"/>
    <w:rsid w:val="009344FC"/>
    <w:rsid w:val="00942DC1"/>
    <w:rsid w:val="009473F1"/>
    <w:rsid w:val="009505EC"/>
    <w:rsid w:val="00950C94"/>
    <w:rsid w:val="0095666A"/>
    <w:rsid w:val="00961C1A"/>
    <w:rsid w:val="00973300"/>
    <w:rsid w:val="009738ED"/>
    <w:rsid w:val="00977E6F"/>
    <w:rsid w:val="00980E23"/>
    <w:rsid w:val="00981449"/>
    <w:rsid w:val="00986B38"/>
    <w:rsid w:val="00990766"/>
    <w:rsid w:val="00994D00"/>
    <w:rsid w:val="00996AB2"/>
    <w:rsid w:val="009A2100"/>
    <w:rsid w:val="009A4A4A"/>
    <w:rsid w:val="009A532A"/>
    <w:rsid w:val="009B50C8"/>
    <w:rsid w:val="009B5633"/>
    <w:rsid w:val="009C51F1"/>
    <w:rsid w:val="009C7718"/>
    <w:rsid w:val="009D46FF"/>
    <w:rsid w:val="009D7B9A"/>
    <w:rsid w:val="009F0F1D"/>
    <w:rsid w:val="009F52C5"/>
    <w:rsid w:val="00A02CE0"/>
    <w:rsid w:val="00A04E54"/>
    <w:rsid w:val="00A07262"/>
    <w:rsid w:val="00A10DE9"/>
    <w:rsid w:val="00A13A86"/>
    <w:rsid w:val="00A14EDD"/>
    <w:rsid w:val="00A15FA0"/>
    <w:rsid w:val="00A2449E"/>
    <w:rsid w:val="00A27C90"/>
    <w:rsid w:val="00A32BB7"/>
    <w:rsid w:val="00A32CBC"/>
    <w:rsid w:val="00A33B86"/>
    <w:rsid w:val="00A40237"/>
    <w:rsid w:val="00A453BE"/>
    <w:rsid w:val="00A45A9F"/>
    <w:rsid w:val="00A4603B"/>
    <w:rsid w:val="00A462EA"/>
    <w:rsid w:val="00A50242"/>
    <w:rsid w:val="00A504C7"/>
    <w:rsid w:val="00A51323"/>
    <w:rsid w:val="00A547E0"/>
    <w:rsid w:val="00A5783E"/>
    <w:rsid w:val="00A6450A"/>
    <w:rsid w:val="00A71B96"/>
    <w:rsid w:val="00A76113"/>
    <w:rsid w:val="00A8298A"/>
    <w:rsid w:val="00A85F47"/>
    <w:rsid w:val="00A951F8"/>
    <w:rsid w:val="00A97DD4"/>
    <w:rsid w:val="00AA4A68"/>
    <w:rsid w:val="00AB06B4"/>
    <w:rsid w:val="00AC554D"/>
    <w:rsid w:val="00AC59CC"/>
    <w:rsid w:val="00AC6CE4"/>
    <w:rsid w:val="00AD5FFC"/>
    <w:rsid w:val="00AD7139"/>
    <w:rsid w:val="00AE411B"/>
    <w:rsid w:val="00AE624F"/>
    <w:rsid w:val="00AF12DD"/>
    <w:rsid w:val="00AF7E56"/>
    <w:rsid w:val="00B00331"/>
    <w:rsid w:val="00B04106"/>
    <w:rsid w:val="00B10D5B"/>
    <w:rsid w:val="00B11BE4"/>
    <w:rsid w:val="00B1256F"/>
    <w:rsid w:val="00B1448E"/>
    <w:rsid w:val="00B207EE"/>
    <w:rsid w:val="00B30D4C"/>
    <w:rsid w:val="00B3662A"/>
    <w:rsid w:val="00B36A12"/>
    <w:rsid w:val="00B40A4D"/>
    <w:rsid w:val="00B41640"/>
    <w:rsid w:val="00B41D61"/>
    <w:rsid w:val="00B41F20"/>
    <w:rsid w:val="00B60EA1"/>
    <w:rsid w:val="00B67B52"/>
    <w:rsid w:val="00B67D93"/>
    <w:rsid w:val="00B73200"/>
    <w:rsid w:val="00B75DC5"/>
    <w:rsid w:val="00B75E72"/>
    <w:rsid w:val="00B82DFC"/>
    <w:rsid w:val="00B85511"/>
    <w:rsid w:val="00B95E35"/>
    <w:rsid w:val="00BA263F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34D2"/>
    <w:rsid w:val="00BD73C9"/>
    <w:rsid w:val="00BE0EA5"/>
    <w:rsid w:val="00BE120B"/>
    <w:rsid w:val="00BE50FC"/>
    <w:rsid w:val="00BE670C"/>
    <w:rsid w:val="00BF1860"/>
    <w:rsid w:val="00BF2F27"/>
    <w:rsid w:val="00BF6429"/>
    <w:rsid w:val="00BF7578"/>
    <w:rsid w:val="00C048F7"/>
    <w:rsid w:val="00C05E17"/>
    <w:rsid w:val="00C258E7"/>
    <w:rsid w:val="00C31E41"/>
    <w:rsid w:val="00C334D1"/>
    <w:rsid w:val="00C343B0"/>
    <w:rsid w:val="00C35793"/>
    <w:rsid w:val="00C3717E"/>
    <w:rsid w:val="00C46946"/>
    <w:rsid w:val="00C60352"/>
    <w:rsid w:val="00C6164A"/>
    <w:rsid w:val="00C6748E"/>
    <w:rsid w:val="00C70A0A"/>
    <w:rsid w:val="00C7129D"/>
    <w:rsid w:val="00C81669"/>
    <w:rsid w:val="00C8205C"/>
    <w:rsid w:val="00C91614"/>
    <w:rsid w:val="00C95490"/>
    <w:rsid w:val="00C95F79"/>
    <w:rsid w:val="00CB131C"/>
    <w:rsid w:val="00CB1BC2"/>
    <w:rsid w:val="00CB42F7"/>
    <w:rsid w:val="00CC1B2F"/>
    <w:rsid w:val="00CC3686"/>
    <w:rsid w:val="00CC7D69"/>
    <w:rsid w:val="00CD0762"/>
    <w:rsid w:val="00CD59BA"/>
    <w:rsid w:val="00CD7BF3"/>
    <w:rsid w:val="00CE5E58"/>
    <w:rsid w:val="00CF2965"/>
    <w:rsid w:val="00D016C3"/>
    <w:rsid w:val="00D06C9E"/>
    <w:rsid w:val="00D173E6"/>
    <w:rsid w:val="00D2505F"/>
    <w:rsid w:val="00D2685A"/>
    <w:rsid w:val="00D30D94"/>
    <w:rsid w:val="00D3290F"/>
    <w:rsid w:val="00D406A0"/>
    <w:rsid w:val="00D41C8E"/>
    <w:rsid w:val="00D45482"/>
    <w:rsid w:val="00D45763"/>
    <w:rsid w:val="00D50961"/>
    <w:rsid w:val="00D55B07"/>
    <w:rsid w:val="00D568B5"/>
    <w:rsid w:val="00D6063B"/>
    <w:rsid w:val="00D62134"/>
    <w:rsid w:val="00D726B3"/>
    <w:rsid w:val="00D80CF0"/>
    <w:rsid w:val="00D812FA"/>
    <w:rsid w:val="00D817EA"/>
    <w:rsid w:val="00D81BA6"/>
    <w:rsid w:val="00D83FBB"/>
    <w:rsid w:val="00D8420C"/>
    <w:rsid w:val="00D87A36"/>
    <w:rsid w:val="00D9534B"/>
    <w:rsid w:val="00D97BBD"/>
    <w:rsid w:val="00DA7E5D"/>
    <w:rsid w:val="00DB2374"/>
    <w:rsid w:val="00DC0628"/>
    <w:rsid w:val="00DC1B1C"/>
    <w:rsid w:val="00DC1C31"/>
    <w:rsid w:val="00DD05EC"/>
    <w:rsid w:val="00DD47E8"/>
    <w:rsid w:val="00DD4DBF"/>
    <w:rsid w:val="00DD6658"/>
    <w:rsid w:val="00DE16C7"/>
    <w:rsid w:val="00DE24E0"/>
    <w:rsid w:val="00DE2538"/>
    <w:rsid w:val="00DE44ED"/>
    <w:rsid w:val="00DE6AD2"/>
    <w:rsid w:val="00DF001B"/>
    <w:rsid w:val="00DF0AE4"/>
    <w:rsid w:val="00DF25A5"/>
    <w:rsid w:val="00E009D5"/>
    <w:rsid w:val="00E124CB"/>
    <w:rsid w:val="00E13682"/>
    <w:rsid w:val="00E13AB4"/>
    <w:rsid w:val="00E15F22"/>
    <w:rsid w:val="00E16D50"/>
    <w:rsid w:val="00E209D3"/>
    <w:rsid w:val="00E23664"/>
    <w:rsid w:val="00E37D25"/>
    <w:rsid w:val="00E4213C"/>
    <w:rsid w:val="00E4227F"/>
    <w:rsid w:val="00E43A19"/>
    <w:rsid w:val="00E447D9"/>
    <w:rsid w:val="00E45166"/>
    <w:rsid w:val="00E55B96"/>
    <w:rsid w:val="00E5629E"/>
    <w:rsid w:val="00E717C4"/>
    <w:rsid w:val="00E75500"/>
    <w:rsid w:val="00E772F0"/>
    <w:rsid w:val="00E83BDE"/>
    <w:rsid w:val="00E83EE4"/>
    <w:rsid w:val="00E87692"/>
    <w:rsid w:val="00E94014"/>
    <w:rsid w:val="00E9476C"/>
    <w:rsid w:val="00E94DB9"/>
    <w:rsid w:val="00EA1F1D"/>
    <w:rsid w:val="00EA3D52"/>
    <w:rsid w:val="00EA782A"/>
    <w:rsid w:val="00EB10B3"/>
    <w:rsid w:val="00EB5967"/>
    <w:rsid w:val="00EC0B5E"/>
    <w:rsid w:val="00EC1C18"/>
    <w:rsid w:val="00EC33EE"/>
    <w:rsid w:val="00EC36FC"/>
    <w:rsid w:val="00EE4AB4"/>
    <w:rsid w:val="00EE5DA5"/>
    <w:rsid w:val="00EF3516"/>
    <w:rsid w:val="00EF5757"/>
    <w:rsid w:val="00F00806"/>
    <w:rsid w:val="00F0186F"/>
    <w:rsid w:val="00F02CA6"/>
    <w:rsid w:val="00F159E4"/>
    <w:rsid w:val="00F37145"/>
    <w:rsid w:val="00F379BE"/>
    <w:rsid w:val="00F4088C"/>
    <w:rsid w:val="00F4567D"/>
    <w:rsid w:val="00F45F57"/>
    <w:rsid w:val="00F50053"/>
    <w:rsid w:val="00F51D76"/>
    <w:rsid w:val="00F52FB4"/>
    <w:rsid w:val="00F5437C"/>
    <w:rsid w:val="00F54A8F"/>
    <w:rsid w:val="00F647BA"/>
    <w:rsid w:val="00F65A40"/>
    <w:rsid w:val="00F70A26"/>
    <w:rsid w:val="00F72B1B"/>
    <w:rsid w:val="00F74BBE"/>
    <w:rsid w:val="00F751DC"/>
    <w:rsid w:val="00F82DE1"/>
    <w:rsid w:val="00F864A5"/>
    <w:rsid w:val="00F87B39"/>
    <w:rsid w:val="00F91C9D"/>
    <w:rsid w:val="00F9363C"/>
    <w:rsid w:val="00F93AB3"/>
    <w:rsid w:val="00F95184"/>
    <w:rsid w:val="00FA1937"/>
    <w:rsid w:val="00FA4D75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4756"/>
    <w:rsid w:val="00FD6CE6"/>
    <w:rsid w:val="00FD7B24"/>
    <w:rsid w:val="00FD7B70"/>
    <w:rsid w:val="00FE0121"/>
    <w:rsid w:val="00FE0A71"/>
    <w:rsid w:val="00FE7F7B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B82E0"/>
  <w15:docId w15:val="{3B50E319-BE0A-4482-AF5C-D75F90DA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FC11CF31A7244B8AFDFE43E74127BA" ma:contentTypeVersion="10" ma:contentTypeDescription="Creare un nuovo documento." ma:contentTypeScope="" ma:versionID="15c9a444d77415cc69203aa412ef69ee">
  <xsd:schema xmlns:xsd="http://www.w3.org/2001/XMLSchema" xmlns:xs="http://www.w3.org/2001/XMLSchema" xmlns:p="http://schemas.microsoft.com/office/2006/metadata/properties" xmlns:ns2="e5aaa59f-1563-44db-be9f-5286bc4a7d54" targetNamespace="http://schemas.microsoft.com/office/2006/metadata/properties" ma:root="true" ma:fieldsID="53093a6af90ef0b33f049e5820f419cc" ns2:_="">
    <xsd:import namespace="e5aaa59f-1563-44db-be9f-5286bc4a7d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aa59f-1563-44db-be9f-5286bc4a7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05FFD9-6E08-4E87-A1DA-FFC589826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aa59f-1563-44db-be9f-5286bc4a7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1AE578-FCB7-4046-988C-CCA5DDBF4F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1662</TotalTime>
  <Pages>6</Pages>
  <Words>1200</Words>
  <Characters>6846</Characters>
  <Application>Microsoft Office Word</Application>
  <DocSecurity>0</DocSecurity>
  <Lines>57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Martin Broz</cp:lastModifiedBy>
  <cp:revision>326</cp:revision>
  <cp:lastPrinted>2018-06-28T15:54:00Z</cp:lastPrinted>
  <dcterms:created xsi:type="dcterms:W3CDTF">2018-06-21T16:40:00Z</dcterms:created>
  <dcterms:modified xsi:type="dcterms:W3CDTF">2021-05-04T09:42:00Z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0x010100B5FC11CF31A7244B8AFDFE43E74127BA</vt:lpwstr>
  </property>
</Properties>
</file>