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714E9" w14:textId="750CB834" w:rsidR="007B1C69" w:rsidRDefault="007B1C69" w:rsidP="00C44F5B">
      <w:pPr>
        <w:rPr>
          <w:lang w:val="it-IT"/>
        </w:rPr>
      </w:pPr>
    </w:p>
    <w:p w14:paraId="6165CF61" w14:textId="77777777" w:rsidR="00CC1B2F" w:rsidRDefault="00CC1B2F" w:rsidP="008B0AA8">
      <w:pPr>
        <w:rPr>
          <w:lang w:val="it-IT"/>
        </w:rPr>
      </w:pPr>
    </w:p>
    <w:p w14:paraId="408E64B7" w14:textId="77777777" w:rsidR="007B1C69" w:rsidRDefault="007B1C69" w:rsidP="008B0AA8">
      <w:pPr>
        <w:rPr>
          <w:lang w:val="it-IT"/>
        </w:rPr>
      </w:pPr>
    </w:p>
    <w:p w14:paraId="69756B6D" w14:textId="77777777" w:rsidR="00CC1B2F" w:rsidRDefault="00CC1B2F" w:rsidP="008B0AA8">
      <w:pPr>
        <w:rPr>
          <w:lang w:val="it-IT"/>
        </w:rPr>
      </w:pPr>
    </w:p>
    <w:p w14:paraId="6D95EDFB" w14:textId="77777777" w:rsidR="00CC1B2F" w:rsidRDefault="00CC1B2F" w:rsidP="008B0AA8">
      <w:pPr>
        <w:rPr>
          <w:lang w:val="it-IT"/>
        </w:rPr>
      </w:pPr>
    </w:p>
    <w:p w14:paraId="3266C95A" w14:textId="77777777" w:rsidR="00C81669" w:rsidRDefault="00C81669" w:rsidP="008B0AA8">
      <w:pPr>
        <w:rPr>
          <w:lang w:val="it-IT"/>
        </w:rPr>
      </w:pPr>
    </w:p>
    <w:p w14:paraId="14560BB7" w14:textId="77777777" w:rsidR="00650FC9" w:rsidRDefault="00650FC9" w:rsidP="008B0AA8">
      <w:pPr>
        <w:rPr>
          <w:lang w:val="it-IT"/>
        </w:rPr>
      </w:pPr>
    </w:p>
    <w:p w14:paraId="432E948F" w14:textId="77777777" w:rsidR="00C81669" w:rsidRDefault="00C81669" w:rsidP="008B0AA8">
      <w:pPr>
        <w:rPr>
          <w:lang w:val="it-IT"/>
        </w:rPr>
      </w:pPr>
    </w:p>
    <w:p w14:paraId="6D05FBAD" w14:textId="77777777" w:rsidR="00C81669" w:rsidRPr="008B0AA8" w:rsidRDefault="00C81669" w:rsidP="008B0AA8">
      <w:pPr>
        <w:rPr>
          <w:lang w:val="it-IT"/>
        </w:rPr>
      </w:pPr>
    </w:p>
    <w:p w14:paraId="56A23733" w14:textId="77777777" w:rsidR="00287E9B" w:rsidRDefault="00287E9B" w:rsidP="00847878">
      <w:pPr>
        <w:pStyle w:val="Titolo"/>
        <w:spacing w:line="276" w:lineRule="auto"/>
        <w:jc w:val="center"/>
        <w:rPr>
          <w:rFonts w:ascii="Century Gothic" w:hAnsi="Century Gothic"/>
          <w:noProof/>
          <w:color w:val="B01513"/>
          <w:sz w:val="56"/>
        </w:rPr>
      </w:pPr>
    </w:p>
    <w:p w14:paraId="7244FC47" w14:textId="0FC24C02" w:rsidR="008B0AA8" w:rsidRPr="00A25099" w:rsidRDefault="00DE6AD2" w:rsidP="00847878">
      <w:pPr>
        <w:pStyle w:val="Titolo"/>
        <w:spacing w:line="276" w:lineRule="auto"/>
        <w:jc w:val="center"/>
        <w:rPr>
          <w:rFonts w:ascii="Century Gothic" w:hAnsi="Century Gothic"/>
          <w:noProof/>
          <w:color w:val="B01513"/>
          <w:sz w:val="56"/>
          <w:lang w:val="it-IT"/>
        </w:rPr>
      </w:pPr>
      <w:r w:rsidRPr="00A25099">
        <w:rPr>
          <w:rFonts w:ascii="Century Gothic" w:hAnsi="Century Gothic"/>
          <w:noProof/>
          <w:color w:val="B01513"/>
          <w:sz w:val="56"/>
          <w:lang w:val="it-IT"/>
        </w:rPr>
        <w:t>Polisocial Award</w:t>
      </w:r>
      <w:r w:rsidR="00847878" w:rsidRPr="00A25099">
        <w:rPr>
          <w:rFonts w:ascii="Century Gothic" w:hAnsi="Century Gothic"/>
          <w:noProof/>
          <w:color w:val="B01513"/>
          <w:sz w:val="56"/>
          <w:lang w:val="it-IT"/>
        </w:rPr>
        <w:t xml:space="preserve"> </w:t>
      </w:r>
      <w:r w:rsidR="00090C0B" w:rsidRPr="00A25099">
        <w:rPr>
          <w:rFonts w:ascii="Century Gothic" w:hAnsi="Century Gothic"/>
          <w:noProof/>
          <w:color w:val="B01513"/>
          <w:sz w:val="56"/>
          <w:lang w:val="it-IT"/>
        </w:rPr>
        <w:t>20</w:t>
      </w:r>
      <w:r w:rsidR="004F4386">
        <w:rPr>
          <w:rFonts w:ascii="Century Gothic" w:hAnsi="Century Gothic"/>
          <w:noProof/>
          <w:color w:val="B01513"/>
          <w:sz w:val="56"/>
          <w:lang w:val="it-IT"/>
        </w:rPr>
        <w:t>2</w:t>
      </w:r>
      <w:r w:rsidR="00E12DE7">
        <w:rPr>
          <w:rFonts w:ascii="Century Gothic" w:hAnsi="Century Gothic"/>
          <w:noProof/>
          <w:color w:val="B01513"/>
          <w:sz w:val="56"/>
          <w:lang w:val="it-IT"/>
        </w:rPr>
        <w:t>1</w:t>
      </w:r>
    </w:p>
    <w:p w14:paraId="7EFD9929" w14:textId="39A3FA5B" w:rsidR="007B1C69" w:rsidRPr="00A25099" w:rsidRDefault="0051788D" w:rsidP="008B0AA8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</w:pPr>
      <w:r w:rsidRPr="00A25099"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  <w:t>Concept Note</w:t>
      </w:r>
    </w:p>
    <w:p w14:paraId="62C852B8" w14:textId="11B47DDC" w:rsidR="000D46A0" w:rsidRPr="00A25099" w:rsidRDefault="000D46A0" w:rsidP="008B0AA8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  <w:r w:rsidRPr="00A25099"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  <w:t xml:space="preserve">(prima fase di </w:t>
      </w:r>
      <w:r w:rsidR="00267C7F"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  <w:t>selezione</w:t>
      </w:r>
      <w:r w:rsidRPr="00A25099"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  <w:t>)</w:t>
      </w:r>
    </w:p>
    <w:p w14:paraId="08605818" w14:textId="77777777" w:rsidR="007B1C69" w:rsidRPr="00A25099" w:rsidRDefault="007B1C69" w:rsidP="00847878">
      <w:pPr>
        <w:contextualSpacing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</w:p>
    <w:p w14:paraId="73204265" w14:textId="77777777" w:rsidR="007B1C69" w:rsidRPr="00A25099" w:rsidRDefault="007B1C69" w:rsidP="008B0AA8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354558D4" w14:textId="77777777" w:rsidR="004C0619" w:rsidRPr="00A25099" w:rsidRDefault="004C0619" w:rsidP="008B0AA8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406D9E93" w14:textId="77777777" w:rsidR="004C0619" w:rsidRPr="00A25099" w:rsidRDefault="004C0619" w:rsidP="008B0AA8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17EEA7B1" w14:textId="77777777" w:rsidR="000D46A0" w:rsidRPr="00A25099" w:rsidRDefault="000D46A0" w:rsidP="000D46A0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 w:rsidRPr="00A25099">
        <w:rPr>
          <w:rFonts w:asciiTheme="majorHAnsi" w:eastAsiaTheme="majorEastAsia" w:hAnsiTheme="majorHAnsi" w:cstheme="majorBidi"/>
          <w:sz w:val="28"/>
          <w:szCs w:val="28"/>
          <w:lang w:val="it-IT"/>
        </w:rPr>
        <w:t>Scadenza per la consegna</w:t>
      </w:r>
      <w:r w:rsidR="00A32BB7" w:rsidRPr="00A25099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: </w:t>
      </w:r>
    </w:p>
    <w:p w14:paraId="16E77421" w14:textId="76D6C523" w:rsidR="00925DDD" w:rsidRPr="00A25099" w:rsidRDefault="007F0AFA" w:rsidP="000D46A0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>
        <w:rPr>
          <w:rFonts w:asciiTheme="majorHAnsi" w:eastAsiaTheme="majorEastAsia" w:hAnsiTheme="majorHAnsi" w:cstheme="majorBidi"/>
          <w:sz w:val="28"/>
          <w:szCs w:val="28"/>
          <w:lang w:val="it-IT"/>
        </w:rPr>
        <w:t>6</w:t>
      </w:r>
      <w:r w:rsidR="00C76259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 luglio</w:t>
      </w:r>
      <w:r w:rsidR="000D46A0" w:rsidRPr="00A25099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 </w:t>
      </w:r>
      <w:r w:rsidR="00A32BB7" w:rsidRPr="00A25099">
        <w:rPr>
          <w:rFonts w:asciiTheme="majorHAnsi" w:eastAsiaTheme="majorEastAsia" w:hAnsiTheme="majorHAnsi" w:cstheme="majorBidi"/>
          <w:sz w:val="28"/>
          <w:szCs w:val="28"/>
          <w:lang w:val="it-IT"/>
        </w:rPr>
        <w:t>20</w:t>
      </w:r>
      <w:r w:rsidR="00D3118E">
        <w:rPr>
          <w:rFonts w:asciiTheme="majorHAnsi" w:eastAsiaTheme="majorEastAsia" w:hAnsiTheme="majorHAnsi" w:cstheme="majorBidi"/>
          <w:sz w:val="28"/>
          <w:szCs w:val="28"/>
          <w:lang w:val="it-IT"/>
        </w:rPr>
        <w:t>2</w:t>
      </w:r>
      <w:r>
        <w:rPr>
          <w:rFonts w:asciiTheme="majorHAnsi" w:eastAsiaTheme="majorEastAsia" w:hAnsiTheme="majorHAnsi" w:cstheme="majorBidi"/>
          <w:sz w:val="28"/>
          <w:szCs w:val="28"/>
          <w:lang w:val="it-IT"/>
        </w:rPr>
        <w:t>1</w:t>
      </w:r>
      <w:r w:rsidR="004C0619" w:rsidRPr="00A25099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, </w:t>
      </w:r>
      <w:r w:rsidR="00F90C64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ore </w:t>
      </w:r>
      <w:r w:rsidR="004C0619" w:rsidRPr="00A25099">
        <w:rPr>
          <w:rFonts w:asciiTheme="majorHAnsi" w:eastAsiaTheme="majorEastAsia" w:hAnsiTheme="majorHAnsi" w:cstheme="majorBidi"/>
          <w:sz w:val="28"/>
          <w:szCs w:val="28"/>
          <w:lang w:val="it-IT"/>
        </w:rPr>
        <w:t>12</w:t>
      </w:r>
      <w:r w:rsidR="003746D1">
        <w:rPr>
          <w:rFonts w:asciiTheme="majorHAnsi" w:eastAsiaTheme="majorEastAsia" w:hAnsiTheme="majorHAnsi" w:cstheme="majorBidi"/>
          <w:sz w:val="28"/>
          <w:szCs w:val="28"/>
          <w:lang w:val="it-IT"/>
        </w:rPr>
        <w:t>:</w:t>
      </w:r>
      <w:r w:rsidR="004C0619" w:rsidRPr="00A25099">
        <w:rPr>
          <w:rFonts w:asciiTheme="majorHAnsi" w:eastAsiaTheme="majorEastAsia" w:hAnsiTheme="majorHAnsi" w:cstheme="majorBidi"/>
          <w:sz w:val="28"/>
          <w:szCs w:val="28"/>
          <w:lang w:val="it-IT"/>
        </w:rPr>
        <w:t>00 CEST</w:t>
      </w:r>
      <w:r w:rsidR="00A32BB7" w:rsidRPr="00A25099">
        <w:rPr>
          <w:rFonts w:asciiTheme="majorHAnsi" w:eastAsiaTheme="majorEastAsia" w:hAnsiTheme="majorHAnsi" w:cstheme="majorBidi"/>
          <w:sz w:val="28"/>
          <w:szCs w:val="28"/>
          <w:lang w:val="it-IT"/>
        </w:rPr>
        <w:br/>
      </w:r>
      <w:r w:rsidR="000D46A0" w:rsidRPr="00A25099">
        <w:rPr>
          <w:rFonts w:asciiTheme="majorHAnsi" w:eastAsiaTheme="majorEastAsia" w:hAnsiTheme="majorHAnsi" w:cstheme="majorBidi"/>
          <w:sz w:val="28"/>
          <w:szCs w:val="28"/>
          <w:lang w:val="it-IT"/>
        </w:rPr>
        <w:t>Da inviare a</w:t>
      </w:r>
      <w:r w:rsidR="00A32BB7" w:rsidRPr="00A25099">
        <w:rPr>
          <w:rFonts w:asciiTheme="majorHAnsi" w:eastAsiaTheme="majorEastAsia" w:hAnsiTheme="majorHAnsi" w:cstheme="majorBidi"/>
          <w:sz w:val="28"/>
          <w:szCs w:val="28"/>
          <w:lang w:val="it-IT"/>
        </w:rPr>
        <w:t>: polisocialaward@polimi.it</w:t>
      </w:r>
    </w:p>
    <w:p w14:paraId="696C5DD2" w14:textId="77777777" w:rsidR="006E0F73" w:rsidRPr="00A25099" w:rsidRDefault="006E0F73" w:rsidP="006E0F73">
      <w:pPr>
        <w:jc w:val="both"/>
        <w:rPr>
          <w:noProof/>
          <w:lang w:val="it-IT"/>
        </w:rPr>
      </w:pPr>
    </w:p>
    <w:p w14:paraId="7D582BE9" w14:textId="77777777" w:rsidR="006E0F73" w:rsidRPr="00A25099" w:rsidRDefault="006E0F73" w:rsidP="006E0F73">
      <w:pPr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3A9975B1" w14:textId="77777777" w:rsidR="006E0F73" w:rsidRPr="00A25099" w:rsidRDefault="006E0F73" w:rsidP="006E0F73">
      <w:pPr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2C44DE72" w14:textId="77777777" w:rsidR="006E0F73" w:rsidRPr="00A25099" w:rsidRDefault="006E0F73" w:rsidP="006E0F73">
      <w:pPr>
        <w:rPr>
          <w:noProof/>
          <w:lang w:val="it-IT"/>
        </w:rPr>
      </w:pPr>
    </w:p>
    <w:p w14:paraId="69167867" w14:textId="77777777" w:rsidR="006E0F73" w:rsidRPr="00A25099" w:rsidRDefault="006E0F73" w:rsidP="006E0F73">
      <w:pPr>
        <w:rPr>
          <w:noProof/>
          <w:lang w:val="it-IT"/>
        </w:rPr>
      </w:pPr>
    </w:p>
    <w:p w14:paraId="1E160214" w14:textId="77777777" w:rsidR="006E0F73" w:rsidRPr="00A25099" w:rsidRDefault="006E0F73" w:rsidP="006E0F73">
      <w:pPr>
        <w:rPr>
          <w:rFonts w:ascii="Arial" w:hAnsi="Arial" w:cs="Arial"/>
          <w:noProof/>
          <w:sz w:val="22"/>
          <w:lang w:val="it-IT"/>
        </w:rPr>
      </w:pPr>
    </w:p>
    <w:p w14:paraId="4D5A7A01" w14:textId="6DB35BFD" w:rsidR="006E0F73" w:rsidRPr="00A25099" w:rsidRDefault="000D46A0" w:rsidP="006E0F73">
      <w:pPr>
        <w:rPr>
          <w:color w:val="C00000"/>
          <w:lang w:val="it-IT"/>
        </w:rPr>
      </w:pPr>
      <w:r w:rsidRPr="00A25099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Titolo del progetto</w:t>
      </w:r>
      <w:r w:rsidR="006E0F73" w:rsidRPr="00A25099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:</w:t>
      </w:r>
    </w:p>
    <w:p w14:paraId="23074FCF" w14:textId="77777777" w:rsidR="006E0F73" w:rsidRPr="00A25099" w:rsidRDefault="006E0F73" w:rsidP="006E0F73">
      <w:pPr>
        <w:rPr>
          <w:rFonts w:ascii="Arial" w:hAnsi="Arial" w:cs="Arial"/>
          <w:noProof/>
          <w:color w:val="C00000"/>
          <w:sz w:val="22"/>
          <w:lang w:val="it-IT"/>
        </w:rPr>
      </w:pPr>
      <w:r w:rsidRPr="00A25099">
        <w:rPr>
          <w:rFonts w:ascii="Arial" w:hAnsi="Arial" w:cs="Arial"/>
          <w:noProof/>
          <w:color w:val="C00000"/>
          <w:sz w:val="22"/>
          <w:lang w:val="it-IT"/>
        </w:rPr>
        <w:t>…………………………………………………………………………………………………………………</w:t>
      </w:r>
    </w:p>
    <w:p w14:paraId="445EF128" w14:textId="4E433F33" w:rsidR="006305FF" w:rsidRPr="00A25099" w:rsidRDefault="006E0F73" w:rsidP="006E0F73">
      <w:pPr>
        <w:rPr>
          <w:rFonts w:ascii="Arial" w:hAnsi="Arial" w:cs="Arial"/>
          <w:noProof/>
          <w:sz w:val="22"/>
          <w:lang w:val="it-IT"/>
        </w:rPr>
      </w:pPr>
      <w:r w:rsidRPr="00A25099">
        <w:rPr>
          <w:rFonts w:ascii="Arial" w:hAnsi="Arial" w:cs="Arial"/>
          <w:noProof/>
          <w:color w:val="C00000"/>
          <w:sz w:val="22"/>
          <w:lang w:val="it-IT"/>
        </w:rPr>
        <w:t>…………………………………………………………………………………………………………………</w:t>
      </w:r>
      <w:r w:rsidR="00A33B86" w:rsidRPr="00A25099">
        <w:rPr>
          <w:rFonts w:ascii="Arial" w:hAnsi="Arial" w:cs="Arial"/>
          <w:noProof/>
          <w:sz w:val="22"/>
          <w:lang w:val="it-IT"/>
        </w:rPr>
        <w:br w:type="page"/>
      </w:r>
    </w:p>
    <w:p w14:paraId="20C54E2B" w14:textId="55C6D7AE" w:rsidR="0048150A" w:rsidRDefault="0048150A" w:rsidP="00FE7F7B">
      <w:pPr>
        <w:pStyle w:val="Titolo1"/>
        <w:spacing w:before="0" w:after="0"/>
        <w:rPr>
          <w:lang w:val="it-IT"/>
        </w:rPr>
      </w:pPr>
      <w:r>
        <w:rPr>
          <w:rFonts w:cs="Arial"/>
          <w:i/>
          <w:noProof/>
          <w:sz w:val="18"/>
          <w:szCs w:val="18"/>
          <w:u w:val="single"/>
          <w:lang w:val="it-IT"/>
        </w:rPr>
        <w:lastRenderedPageBreak/>
        <w:t>È</w:t>
      </w:r>
      <w:r w:rsidRPr="006135C4">
        <w:rPr>
          <w:rFonts w:cs="Arial"/>
          <w:i/>
          <w:noProof/>
          <w:sz w:val="18"/>
          <w:szCs w:val="18"/>
          <w:u w:val="single"/>
          <w:lang w:val="it-IT"/>
        </w:rPr>
        <w:t xml:space="preserve"> possibile compilare </w:t>
      </w:r>
      <w:r>
        <w:rPr>
          <w:rFonts w:cs="Arial"/>
          <w:i/>
          <w:noProof/>
          <w:sz w:val="18"/>
          <w:szCs w:val="18"/>
          <w:u w:val="single"/>
          <w:lang w:val="it-IT"/>
        </w:rPr>
        <w:t xml:space="preserve">il </w:t>
      </w:r>
      <w:r w:rsidR="005A7AF2">
        <w:rPr>
          <w:rFonts w:cs="Arial"/>
          <w:i/>
          <w:noProof/>
          <w:sz w:val="18"/>
          <w:szCs w:val="18"/>
          <w:u w:val="single"/>
          <w:lang w:val="it-IT"/>
        </w:rPr>
        <w:t xml:space="preserve">presente </w:t>
      </w:r>
      <w:r w:rsidR="003E3174">
        <w:rPr>
          <w:rFonts w:cs="Arial"/>
          <w:i/>
          <w:noProof/>
          <w:sz w:val="18"/>
          <w:szCs w:val="18"/>
          <w:u w:val="single"/>
          <w:lang w:val="it-IT"/>
        </w:rPr>
        <w:t>modulo</w:t>
      </w:r>
      <w:r>
        <w:rPr>
          <w:rFonts w:cs="Arial"/>
          <w:i/>
          <w:noProof/>
          <w:sz w:val="18"/>
          <w:szCs w:val="18"/>
          <w:u w:val="single"/>
          <w:lang w:val="it-IT"/>
        </w:rPr>
        <w:t xml:space="preserve"> in italiano o in ingles</w:t>
      </w:r>
      <w:r w:rsidR="00F8412A">
        <w:rPr>
          <w:rFonts w:cs="Arial"/>
          <w:i/>
          <w:noProof/>
          <w:sz w:val="18"/>
          <w:szCs w:val="18"/>
          <w:u w:val="single"/>
          <w:lang w:val="it-IT"/>
        </w:rPr>
        <w:t>e, a descrizione del gruppo d</w:t>
      </w:r>
      <w:r w:rsidR="001D4D6D">
        <w:rPr>
          <w:rFonts w:cs="Arial"/>
          <w:i/>
          <w:noProof/>
          <w:sz w:val="18"/>
          <w:szCs w:val="18"/>
          <w:u w:val="single"/>
          <w:lang w:val="it-IT"/>
        </w:rPr>
        <w:t>i</w:t>
      </w:r>
      <w:r w:rsidR="00F8412A">
        <w:rPr>
          <w:rFonts w:cs="Arial"/>
          <w:i/>
          <w:noProof/>
          <w:sz w:val="18"/>
          <w:szCs w:val="18"/>
          <w:u w:val="single"/>
          <w:lang w:val="it-IT"/>
        </w:rPr>
        <w:t xml:space="preserve"> lavoro</w:t>
      </w:r>
      <w:r w:rsidR="001D4D6D">
        <w:rPr>
          <w:rFonts w:cs="Arial"/>
          <w:i/>
          <w:noProof/>
          <w:sz w:val="18"/>
          <w:szCs w:val="18"/>
          <w:u w:val="single"/>
          <w:lang w:val="it-IT"/>
        </w:rPr>
        <w:t>.</w:t>
      </w:r>
      <w:r w:rsidRPr="006135C4">
        <w:rPr>
          <w:rFonts w:cs="Arial"/>
          <w:noProof/>
          <w:sz w:val="18"/>
          <w:szCs w:val="18"/>
          <w:u w:val="single"/>
          <w:lang w:val="it-IT"/>
        </w:rPr>
        <w:br/>
      </w:r>
    </w:p>
    <w:p w14:paraId="3AFA1C41" w14:textId="75199E42" w:rsidR="00722834" w:rsidRPr="00A25099" w:rsidRDefault="00722834" w:rsidP="00EA0F38">
      <w:pPr>
        <w:pStyle w:val="Titolo1"/>
        <w:tabs>
          <w:tab w:val="right" w:pos="9639"/>
        </w:tabs>
        <w:spacing w:before="0" w:after="0"/>
        <w:rPr>
          <w:lang w:val="it-IT"/>
        </w:rPr>
      </w:pPr>
      <w:r w:rsidRPr="00A25099">
        <w:rPr>
          <w:lang w:val="it-IT"/>
        </w:rPr>
        <w:t xml:space="preserve">1. </w:t>
      </w:r>
      <w:r w:rsidR="000D46A0" w:rsidRPr="00A25099">
        <w:rPr>
          <w:lang w:val="it-IT"/>
        </w:rPr>
        <w:t>Descrizione sintetica</w:t>
      </w:r>
      <w:r w:rsidR="00EA0F38">
        <w:rPr>
          <w:lang w:val="it-IT"/>
        </w:rPr>
        <w:tab/>
      </w:r>
    </w:p>
    <w:p w14:paraId="7F2BF057" w14:textId="4EBD7D8B" w:rsidR="00D3118E" w:rsidRDefault="00722834" w:rsidP="00FE7F7B">
      <w:pPr>
        <w:spacing w:after="0" w:line="240" w:lineRule="auto"/>
        <w:rPr>
          <w:rFonts w:cs="Arial"/>
          <w:i/>
          <w:noProof/>
          <w:color w:val="B01513" w:themeColor="accent1"/>
          <w:sz w:val="18"/>
          <w:szCs w:val="18"/>
          <w:lang w:val="it-IT"/>
        </w:rPr>
      </w:pPr>
      <w:r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(</w:t>
      </w:r>
      <w:r w:rsidR="000D46A0"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lunghezza </w:t>
      </w:r>
      <w:r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MAX: 3</w:t>
      </w:r>
      <w:r w:rsidR="00110789"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.</w:t>
      </w:r>
      <w:r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000 </w:t>
      </w:r>
      <w:r w:rsidR="000D46A0"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caratteri spazi inclusi, su una pagina</w:t>
      </w:r>
      <w:r w:rsidR="00B00331"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)</w:t>
      </w:r>
    </w:p>
    <w:p w14:paraId="281ABD3C" w14:textId="3539E836" w:rsidR="00722834" w:rsidRPr="006135C4" w:rsidRDefault="00722834" w:rsidP="00FE7F7B">
      <w:pPr>
        <w:spacing w:after="0" w:line="240" w:lineRule="auto"/>
        <w:rPr>
          <w:rFonts w:cs="Arial"/>
          <w:i/>
          <w:noProof/>
          <w:color w:val="B01513" w:themeColor="accent1"/>
          <w:sz w:val="18"/>
          <w:szCs w:val="18"/>
          <w:u w:val="single"/>
          <w:lang w:val="it-IT"/>
        </w:rPr>
      </w:pP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22834" w:rsidRPr="00C23C67" w14:paraId="6BDC5206" w14:textId="77777777" w:rsidTr="00FE6E24">
        <w:trPr>
          <w:trHeight w:val="137"/>
        </w:trPr>
        <w:tc>
          <w:tcPr>
            <w:tcW w:w="9634" w:type="dxa"/>
            <w:shd w:val="clear" w:color="auto" w:fill="F2F2F2" w:themeFill="background1" w:themeFillShade="F2"/>
          </w:tcPr>
          <w:p w14:paraId="24DA758C" w14:textId="378BCC53" w:rsidR="00722834" w:rsidRPr="00A25099" w:rsidRDefault="00722834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1.1. </w:t>
            </w:r>
            <w:r w:rsidR="009B691F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Acronimo e t</w:t>
            </w:r>
            <w:r w:rsidR="00647681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it</w:t>
            </w:r>
            <w:r w:rsidR="000D46A0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olo </w:t>
            </w:r>
            <w:r w:rsidR="009B691F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esteso </w:t>
            </w:r>
            <w:r w:rsidR="000D46A0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del progetto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:</w:t>
            </w:r>
          </w:p>
        </w:tc>
      </w:tr>
      <w:tr w:rsidR="00722834" w:rsidRPr="00C23C67" w14:paraId="052BB8DA" w14:textId="77777777" w:rsidTr="00F159E4">
        <w:trPr>
          <w:trHeight w:val="567"/>
        </w:trPr>
        <w:tc>
          <w:tcPr>
            <w:tcW w:w="9634" w:type="dxa"/>
            <w:shd w:val="clear" w:color="auto" w:fill="auto"/>
          </w:tcPr>
          <w:p w14:paraId="7E43AC08" w14:textId="77777777" w:rsidR="00722834" w:rsidRPr="00A25099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722834" w:rsidRPr="00C23C67" w14:paraId="57115B84" w14:textId="77777777" w:rsidTr="00FE6E24">
        <w:trPr>
          <w:trHeight w:val="238"/>
        </w:trPr>
        <w:tc>
          <w:tcPr>
            <w:tcW w:w="9634" w:type="dxa"/>
            <w:shd w:val="clear" w:color="auto" w:fill="F2F2F2" w:themeFill="background1" w:themeFillShade="F2"/>
          </w:tcPr>
          <w:p w14:paraId="795F461A" w14:textId="746449E9" w:rsidR="00722834" w:rsidRPr="00A25099" w:rsidRDefault="00722834" w:rsidP="000D46A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1.2. Abstract: 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br/>
            </w:r>
            <w:r w:rsidR="000D46A0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Descriv</w:t>
            </w:r>
            <w:r w:rsidR="00C20BC3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ere</w:t>
            </w:r>
            <w:r w:rsidR="000D46A0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l’idea progettuale in MAX 250 caratteri spazi inclusi</w:t>
            </w:r>
          </w:p>
        </w:tc>
      </w:tr>
      <w:tr w:rsidR="00722834" w:rsidRPr="00C23C67" w14:paraId="5EEC36BA" w14:textId="77777777" w:rsidTr="00F159E4">
        <w:trPr>
          <w:trHeight w:val="1418"/>
        </w:trPr>
        <w:tc>
          <w:tcPr>
            <w:tcW w:w="9634" w:type="dxa"/>
            <w:shd w:val="clear" w:color="auto" w:fill="auto"/>
          </w:tcPr>
          <w:p w14:paraId="4FF0AB66" w14:textId="77777777" w:rsidR="00722834" w:rsidRPr="00A25099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722834" w:rsidRPr="00C23C67" w14:paraId="7B54B0AB" w14:textId="77777777" w:rsidTr="00FE6E24">
        <w:tc>
          <w:tcPr>
            <w:tcW w:w="9634" w:type="dxa"/>
            <w:shd w:val="clear" w:color="auto" w:fill="F2F2F2" w:themeFill="background1" w:themeFillShade="F2"/>
          </w:tcPr>
          <w:p w14:paraId="099A30F4" w14:textId="3149EFDA" w:rsidR="00722834" w:rsidRPr="00410903" w:rsidRDefault="00722834" w:rsidP="000D46A0">
            <w:pP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0D46A0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3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</w:t>
            </w:r>
            <w:r w:rsidR="000D46A0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Luogo: </w:t>
            </w:r>
            <w:r w:rsidR="000D46A0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Indicare l’ambito geografico</w:t>
            </w:r>
            <w:r w:rsidR="00634CC3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/</w:t>
            </w:r>
            <w:r w:rsidR="000D46A0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localizzativo che si intende studiare e/o in cui si prevede di svolgere le attività di ricerca</w:t>
            </w:r>
          </w:p>
        </w:tc>
      </w:tr>
      <w:tr w:rsidR="00722834" w:rsidRPr="00C23C67" w14:paraId="5C0B1775" w14:textId="77777777" w:rsidTr="00A2449E">
        <w:trPr>
          <w:trHeight w:val="975"/>
        </w:trPr>
        <w:tc>
          <w:tcPr>
            <w:tcW w:w="9634" w:type="dxa"/>
            <w:shd w:val="clear" w:color="auto" w:fill="auto"/>
          </w:tcPr>
          <w:p w14:paraId="7B0A7A84" w14:textId="77777777" w:rsidR="00722834" w:rsidRPr="00A25099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722834" w:rsidRPr="00C23C67" w14:paraId="16CF9A17" w14:textId="77777777" w:rsidTr="00FE6E24">
        <w:tc>
          <w:tcPr>
            <w:tcW w:w="9634" w:type="dxa"/>
            <w:shd w:val="clear" w:color="auto" w:fill="F2F2F2" w:themeFill="background1" w:themeFillShade="F2"/>
          </w:tcPr>
          <w:p w14:paraId="308FC6EF" w14:textId="2185B540" w:rsidR="003223A6" w:rsidRPr="00A25099" w:rsidRDefault="00722834" w:rsidP="003223A6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0D46A0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4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</w:t>
            </w:r>
            <w:r w:rsidR="003223A6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Gruppo di lavoro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: </w:t>
            </w:r>
            <w:r w:rsidR="003223A6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Per ogni membro, elencare</w:t>
            </w:r>
            <w:r w:rsidR="006E0F48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</w:t>
            </w:r>
            <w:r w:rsidR="003223A6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Nome, Cognome, Dipartimento/Struttura, Ruolo all’interno del progetto (v. sez</w:t>
            </w:r>
            <w:r w:rsidR="00BA69C4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ione</w:t>
            </w:r>
            <w:r w:rsidR="003223A6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2 del </w:t>
            </w:r>
            <w:r w:rsidR="00993788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B</w:t>
            </w:r>
            <w:r w:rsidR="003223A6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ando</w:t>
            </w:r>
            <w:r w:rsidR="00993788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Polisocial Award 20</w:t>
            </w:r>
            <w:r w:rsidR="00F76B07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2</w:t>
            </w:r>
            <w:r w:rsidR="007F0AFA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</w:t>
            </w:r>
            <w:r w:rsidR="003223A6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)</w:t>
            </w:r>
            <w:r w:rsidR="00BA69C4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</w:t>
            </w:r>
          </w:p>
        </w:tc>
      </w:tr>
      <w:tr w:rsidR="00722834" w:rsidRPr="00C23C67" w14:paraId="6A98C845" w14:textId="77777777" w:rsidTr="00F159E4">
        <w:trPr>
          <w:trHeight w:val="1418"/>
        </w:trPr>
        <w:tc>
          <w:tcPr>
            <w:tcW w:w="9634" w:type="dxa"/>
            <w:shd w:val="clear" w:color="auto" w:fill="auto"/>
          </w:tcPr>
          <w:p w14:paraId="355720F9" w14:textId="77777777" w:rsidR="00722834" w:rsidRPr="00A25099" w:rsidRDefault="00722834" w:rsidP="00FE7F7B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722834" w:rsidRPr="00C23C67" w14:paraId="1E6C5380" w14:textId="77777777" w:rsidTr="00FE6E24">
        <w:tc>
          <w:tcPr>
            <w:tcW w:w="9634" w:type="dxa"/>
            <w:shd w:val="clear" w:color="auto" w:fill="F2F2F2" w:themeFill="background1" w:themeFillShade="F2"/>
          </w:tcPr>
          <w:p w14:paraId="0247FAC7" w14:textId="43387452" w:rsidR="00722834" w:rsidRPr="00A25099" w:rsidRDefault="00722834" w:rsidP="00BA69C4">
            <w:pPr>
              <w:jc w:val="both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0D46A0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5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. Partner</w:t>
            </w:r>
            <w:r w:rsidR="00BF1860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 di progetto</w:t>
            </w:r>
            <w:r w:rsidRPr="00A25099">
              <w:rPr>
                <w:rStyle w:val="Rimandonotaapidipagina"/>
                <w:rFonts w:asciiTheme="majorHAnsi" w:hAnsiTheme="majorHAnsi" w:cs="Arial"/>
                <w:noProof/>
                <w:sz w:val="18"/>
                <w:szCs w:val="18"/>
                <w:lang w:val="it-IT"/>
              </w:rPr>
              <w:footnoteReference w:id="1"/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: </w:t>
            </w:r>
            <w:r w:rsidR="00BF1860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Si intendono partner di progetto soggetti esterni con un ruolo attivo </w:t>
            </w:r>
            <w:r w:rsidR="003A0F05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n</w:t>
            </w:r>
            <w:r w:rsidR="00BF1860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el progetto</w:t>
            </w:r>
            <w:r w:rsidR="003A0F05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(operativo e/o </w:t>
            </w:r>
            <w:r w:rsidR="00175A1E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di cofinanziamento</w:t>
            </w:r>
            <w:r w:rsidR="003A0F05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)</w:t>
            </w:r>
            <w:r w:rsidR="00BF1860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. Per ogni partner inserire Nome ente, Tipologia ente, </w:t>
            </w:r>
            <w:r w:rsidR="00BA69C4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Ruolo nel quadro del progetto, </w:t>
            </w:r>
            <w:r w:rsidR="00BF1860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WP ai quali il partner parteciperà</w:t>
            </w:r>
            <w:r w:rsidR="00BA69C4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(v. punto 2.</w:t>
            </w:r>
            <w:r w:rsidR="00255A3E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6</w:t>
            </w:r>
            <w:r w:rsidR="00993788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</w:t>
            </w:r>
            <w:r w:rsidR="00BA69C4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del </w:t>
            </w:r>
            <w:r w:rsidR="00993788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B</w:t>
            </w:r>
            <w:r w:rsidR="00BA69C4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ando). </w:t>
            </w:r>
          </w:p>
        </w:tc>
      </w:tr>
      <w:tr w:rsidR="00722834" w:rsidRPr="00C23C67" w14:paraId="7CFF6AC8" w14:textId="77777777" w:rsidTr="00F159E4">
        <w:trPr>
          <w:trHeight w:val="1418"/>
        </w:trPr>
        <w:tc>
          <w:tcPr>
            <w:tcW w:w="9634" w:type="dxa"/>
            <w:shd w:val="clear" w:color="auto" w:fill="auto"/>
          </w:tcPr>
          <w:p w14:paraId="3CCC199D" w14:textId="77777777" w:rsidR="00722834" w:rsidRPr="00A25099" w:rsidRDefault="00722834" w:rsidP="00FE7F7B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722834" w:rsidRPr="00C23C67" w14:paraId="25D94215" w14:textId="77777777" w:rsidTr="00FE6E24">
        <w:tc>
          <w:tcPr>
            <w:tcW w:w="9634" w:type="dxa"/>
            <w:shd w:val="clear" w:color="auto" w:fill="F2F2F2" w:themeFill="background1" w:themeFillShade="F2"/>
          </w:tcPr>
          <w:p w14:paraId="6DB0772F" w14:textId="3E8D7A31" w:rsidR="00722834" w:rsidRPr="00A25099" w:rsidRDefault="00722834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0D46A0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6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</w:t>
            </w:r>
            <w:r w:rsidR="00BA69C4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Finanziamento richiesto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 (Euro): </w:t>
            </w:r>
            <w:r w:rsidR="00D55B07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v</w:t>
            </w:r>
            <w:r w:rsidR="00BA69C4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. punti 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4.1.</w:t>
            </w:r>
            <w:r w:rsidR="00BA69C4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e 4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.2. </w:t>
            </w:r>
            <w:r w:rsidR="00BA69C4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del </w:t>
            </w:r>
            <w:r w:rsidR="00993788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B</w:t>
            </w:r>
            <w:r w:rsidR="00BA69C4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ando</w:t>
            </w:r>
            <w:r w:rsidR="006E0F73"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</w:t>
            </w:r>
          </w:p>
        </w:tc>
      </w:tr>
      <w:tr w:rsidR="00722834" w:rsidRPr="00C23C67" w14:paraId="28E3DB9D" w14:textId="77777777" w:rsidTr="00FE6E24">
        <w:trPr>
          <w:trHeight w:val="574"/>
        </w:trPr>
        <w:tc>
          <w:tcPr>
            <w:tcW w:w="9634" w:type="dxa"/>
            <w:shd w:val="clear" w:color="auto" w:fill="auto"/>
          </w:tcPr>
          <w:p w14:paraId="1AC8EAC9" w14:textId="77777777" w:rsidR="00722834" w:rsidRPr="00A25099" w:rsidRDefault="00722834" w:rsidP="00FE7F7B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722834" w:rsidRPr="00C23C67" w14:paraId="167A7334" w14:textId="77777777" w:rsidTr="00FE6E24">
        <w:trPr>
          <w:trHeight w:val="267"/>
        </w:trPr>
        <w:tc>
          <w:tcPr>
            <w:tcW w:w="9634" w:type="dxa"/>
            <w:shd w:val="clear" w:color="auto" w:fill="F2F2F2" w:themeFill="background1" w:themeFillShade="F2"/>
          </w:tcPr>
          <w:p w14:paraId="486CF186" w14:textId="35C7C4FC" w:rsidR="00722834" w:rsidRPr="00A25099" w:rsidRDefault="00722834" w:rsidP="00D83FB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0D46A0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7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. Cofinan</w:t>
            </w:r>
            <w:r w:rsidR="00EB5967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ziamento 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(Euro):</w:t>
            </w:r>
            <w:r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</w:t>
            </w:r>
            <w:r w:rsidR="00EB5967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Entità del contributo finanziario reso disponibile dai Dipartimenti/Strutture di afferenza del gruppo di lavoro</w:t>
            </w:r>
            <w:r w:rsidR="009D0120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(punto 4.3. del Bando)</w:t>
            </w:r>
            <w:r w:rsidR="00EB5967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e/o da soggetti esterni</w:t>
            </w:r>
            <w:r w:rsidR="003E75B6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</w:t>
            </w:r>
            <w:r w:rsidR="00EB5967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(punt</w:t>
            </w:r>
            <w:r w:rsidR="00C23C67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o</w:t>
            </w:r>
            <w:r w:rsidR="00EB5967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</w:t>
            </w:r>
            <w:r w:rsidR="009D0120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2.6. </w:t>
            </w:r>
            <w:r w:rsidR="00EB5967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del </w:t>
            </w:r>
            <w:r w:rsidR="00993788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B</w:t>
            </w:r>
            <w:r w:rsidR="00EB5967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ando)</w:t>
            </w:r>
            <w:r w:rsidR="006E0F73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.</w:t>
            </w:r>
          </w:p>
        </w:tc>
      </w:tr>
      <w:tr w:rsidR="00722834" w:rsidRPr="00C23C67" w14:paraId="59E3CF6F" w14:textId="77777777" w:rsidTr="00FE6E24">
        <w:trPr>
          <w:trHeight w:val="572"/>
        </w:trPr>
        <w:tc>
          <w:tcPr>
            <w:tcW w:w="9634" w:type="dxa"/>
            <w:shd w:val="clear" w:color="auto" w:fill="auto"/>
          </w:tcPr>
          <w:p w14:paraId="72A25D57" w14:textId="77777777" w:rsidR="00722834" w:rsidRPr="00A25099" w:rsidRDefault="00722834" w:rsidP="00FE7F7B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</w:tbl>
    <w:p w14:paraId="1F1C4A7F" w14:textId="77777777" w:rsidR="008B2367" w:rsidRPr="00A25099" w:rsidRDefault="008B2367" w:rsidP="00FE7F7B">
      <w:pPr>
        <w:pStyle w:val="Titolo1"/>
        <w:rPr>
          <w:noProof/>
          <w:lang w:val="it-IT"/>
        </w:rPr>
      </w:pPr>
    </w:p>
    <w:p w14:paraId="3419C11E" w14:textId="77777777" w:rsidR="008B2367" w:rsidRPr="00A25099" w:rsidRDefault="008B2367">
      <w:pPr>
        <w:rPr>
          <w:rFonts w:asciiTheme="majorHAnsi" w:eastAsiaTheme="majorEastAsia" w:hAnsiTheme="majorHAnsi" w:cstheme="majorBidi"/>
          <w:noProof/>
          <w:color w:val="B01513" w:themeColor="accent1"/>
          <w:sz w:val="28"/>
          <w:szCs w:val="28"/>
          <w:lang w:val="it-IT"/>
        </w:rPr>
      </w:pPr>
      <w:r w:rsidRPr="00A25099">
        <w:rPr>
          <w:noProof/>
          <w:lang w:val="it-IT"/>
        </w:rPr>
        <w:br w:type="page"/>
      </w:r>
    </w:p>
    <w:p w14:paraId="058DF90F" w14:textId="1B62B07F" w:rsidR="00B60EA1" w:rsidRPr="00A25099" w:rsidRDefault="00722834" w:rsidP="00FE7F7B">
      <w:pPr>
        <w:pStyle w:val="Titolo1"/>
        <w:rPr>
          <w:noProof/>
          <w:lang w:val="it-IT"/>
        </w:rPr>
      </w:pPr>
      <w:r w:rsidRPr="00A25099">
        <w:rPr>
          <w:noProof/>
          <w:lang w:val="it-IT"/>
        </w:rPr>
        <w:lastRenderedPageBreak/>
        <w:t>2</w:t>
      </w:r>
      <w:r w:rsidR="00271F44" w:rsidRPr="00A25099">
        <w:rPr>
          <w:noProof/>
          <w:lang w:val="it-IT"/>
        </w:rPr>
        <w:t>. Abstract</w:t>
      </w:r>
    </w:p>
    <w:p w14:paraId="6A5A01BB" w14:textId="267A8D0B" w:rsidR="000B2883" w:rsidRPr="00A25099" w:rsidRDefault="000B2883" w:rsidP="00FE7F7B">
      <w:pPr>
        <w:spacing w:after="0" w:line="240" w:lineRule="auto"/>
        <w:jc w:val="both"/>
        <w:rPr>
          <w:rFonts w:cs="Arial"/>
          <w:i/>
          <w:noProof/>
          <w:color w:val="B01513" w:themeColor="accent1"/>
          <w:sz w:val="18"/>
          <w:szCs w:val="18"/>
          <w:lang w:val="it-IT"/>
        </w:rPr>
      </w:pPr>
      <w:r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(</w:t>
      </w:r>
      <w:r w:rsidR="00BA69C4" w:rsidRPr="00A25099">
        <w:rPr>
          <w:rFonts w:cs="Arial"/>
          <w:i/>
          <w:noProof/>
          <w:color w:val="B01513" w:themeColor="accent1"/>
          <w:sz w:val="18"/>
          <w:szCs w:val="18"/>
          <w:u w:val="single"/>
          <w:lang w:val="it-IT"/>
        </w:rPr>
        <w:t xml:space="preserve">lunghezza MASSIMA: </w:t>
      </w:r>
      <w:r w:rsidR="00F379BE" w:rsidRPr="00A25099">
        <w:rPr>
          <w:rFonts w:cs="Arial"/>
          <w:i/>
          <w:noProof/>
          <w:color w:val="B01513" w:themeColor="accent1"/>
          <w:sz w:val="18"/>
          <w:szCs w:val="18"/>
          <w:u w:val="single"/>
          <w:lang w:val="it-IT"/>
        </w:rPr>
        <w:t>3.</w:t>
      </w:r>
      <w:r w:rsidR="00D62134" w:rsidRPr="00A25099">
        <w:rPr>
          <w:rFonts w:cs="Arial"/>
          <w:i/>
          <w:noProof/>
          <w:color w:val="B01513" w:themeColor="accent1"/>
          <w:sz w:val="18"/>
          <w:szCs w:val="18"/>
          <w:u w:val="single"/>
          <w:lang w:val="it-IT"/>
        </w:rPr>
        <w:t>5</w:t>
      </w:r>
      <w:r w:rsidR="00FD7B24" w:rsidRPr="00A25099">
        <w:rPr>
          <w:rFonts w:cs="Arial"/>
          <w:i/>
          <w:noProof/>
          <w:color w:val="B01513" w:themeColor="accent1"/>
          <w:sz w:val="18"/>
          <w:szCs w:val="18"/>
          <w:u w:val="single"/>
          <w:lang w:val="it-IT"/>
        </w:rPr>
        <w:t>00 c</w:t>
      </w:r>
      <w:r w:rsidR="00BA69C4" w:rsidRPr="00A25099">
        <w:rPr>
          <w:rFonts w:cs="Arial"/>
          <w:i/>
          <w:noProof/>
          <w:color w:val="B01513" w:themeColor="accent1"/>
          <w:sz w:val="18"/>
          <w:szCs w:val="18"/>
          <w:u w:val="single"/>
          <w:lang w:val="it-IT"/>
        </w:rPr>
        <w:t>aratteri spazi inclusi</w:t>
      </w:r>
      <w:r w:rsidR="00B00331" w:rsidRPr="00A25099">
        <w:rPr>
          <w:rFonts w:cs="Arial"/>
          <w:i/>
          <w:noProof/>
          <w:color w:val="B01513" w:themeColor="accent1"/>
          <w:sz w:val="18"/>
          <w:szCs w:val="18"/>
          <w:u w:val="single"/>
          <w:lang w:val="it-IT"/>
        </w:rPr>
        <w:t xml:space="preserve">, </w:t>
      </w:r>
      <w:r w:rsidR="00BA69C4" w:rsidRPr="00A25099">
        <w:rPr>
          <w:rFonts w:cs="Arial"/>
          <w:i/>
          <w:noProof/>
          <w:color w:val="B01513" w:themeColor="accent1"/>
          <w:sz w:val="18"/>
          <w:szCs w:val="18"/>
          <w:u w:val="single"/>
          <w:lang w:val="it-IT"/>
        </w:rPr>
        <w:t>su una pagina</w:t>
      </w:r>
      <w:r w:rsidR="00A02CE0"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)</w:t>
      </w:r>
    </w:p>
    <w:p w14:paraId="25E42B48" w14:textId="77777777" w:rsidR="00B60EA1" w:rsidRPr="00A25099" w:rsidRDefault="00B60EA1" w:rsidP="00FE7F7B">
      <w:pPr>
        <w:spacing w:after="0" w:line="240" w:lineRule="auto"/>
        <w:rPr>
          <w:sz w:val="18"/>
          <w:szCs w:val="18"/>
          <w:lang w:val="it-IT"/>
        </w:rPr>
      </w:pPr>
    </w:p>
    <w:p w14:paraId="3C2B3F89" w14:textId="77777777" w:rsidR="00541D17" w:rsidRPr="00A25099" w:rsidRDefault="00541D17" w:rsidP="00FE7F7B">
      <w:pPr>
        <w:spacing w:after="0" w:line="240" w:lineRule="auto"/>
        <w:rPr>
          <w:sz w:val="18"/>
          <w:szCs w:val="18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42"/>
      </w:tblGrid>
      <w:tr w:rsidR="00B60EA1" w:rsidRPr="00C23C67" w14:paraId="6CC6C414" w14:textId="77777777" w:rsidTr="00501BD0">
        <w:trPr>
          <w:trHeight w:val="916"/>
        </w:trPr>
        <w:tc>
          <w:tcPr>
            <w:tcW w:w="9642" w:type="dxa"/>
            <w:shd w:val="clear" w:color="auto" w:fill="EBEBEB" w:themeFill="background2"/>
          </w:tcPr>
          <w:p w14:paraId="67C7885A" w14:textId="02EC2507" w:rsidR="00BA69C4" w:rsidRPr="00A25099" w:rsidRDefault="00781E15" w:rsidP="00BA69C4">
            <w:pPr>
              <w:jc w:val="both"/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2</w:t>
            </w:r>
            <w:r w:rsidR="00186E7A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.</w:t>
            </w:r>
            <w:r w:rsidR="000F676C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 </w:t>
            </w:r>
            <w:r w:rsidR="00BA69C4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L’</w:t>
            </w:r>
            <w:r w:rsidR="00BA69C4"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abstract</w:t>
            </w:r>
            <w:r w:rsidR="00BA69C4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è inteso come una mappa concettuale di supporto alla commissione di valutazione per orientarsi all’interno della proposta. Vi chiediamo quindi di evidenziare le connessioni esistenti tra i problemi/bisogni che volete affrontare, gli obiettivi dello studio progettuale proposto e i risultati che intendete raggiungere. In che modo i risultati identificati riusciranno a superare il </w:t>
            </w:r>
            <w:r w:rsidR="00D2226C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divario</w:t>
            </w:r>
            <w:r w:rsidR="00BA69C4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esistente apportando un reale contributo ai bisogni evidenziati?</w:t>
            </w:r>
          </w:p>
        </w:tc>
      </w:tr>
      <w:tr w:rsidR="00B60EA1" w:rsidRPr="00C23C67" w14:paraId="2E1CE75A" w14:textId="77777777" w:rsidTr="00CF2965">
        <w:trPr>
          <w:trHeight w:val="11295"/>
        </w:trPr>
        <w:tc>
          <w:tcPr>
            <w:tcW w:w="9642" w:type="dxa"/>
          </w:tcPr>
          <w:p w14:paraId="4AECC492" w14:textId="484CB72B" w:rsidR="00A71B96" w:rsidRPr="00A25099" w:rsidRDefault="00A71B96" w:rsidP="007525AE">
            <w:pPr>
              <w:tabs>
                <w:tab w:val="left" w:pos="3280"/>
              </w:tabs>
              <w:rPr>
                <w:rFonts w:ascii="Calibri" w:hAnsi="Calibri" w:cs="Calibri"/>
                <w:sz w:val="18"/>
                <w:szCs w:val="18"/>
                <w:lang w:val="it-IT"/>
              </w:rPr>
            </w:pPr>
          </w:p>
        </w:tc>
      </w:tr>
    </w:tbl>
    <w:p w14:paraId="744C08F2" w14:textId="67FAE0D5" w:rsidR="00031D63" w:rsidRPr="00A25099" w:rsidRDefault="000F676C" w:rsidP="00FE7F7B">
      <w:pPr>
        <w:pStyle w:val="Titolo1"/>
        <w:spacing w:before="0" w:after="0"/>
        <w:rPr>
          <w:rFonts w:asciiTheme="minorHAnsi" w:hAnsiTheme="minorHAnsi" w:cs="Arial"/>
          <w:sz w:val="18"/>
          <w:szCs w:val="18"/>
          <w:lang w:val="it-IT"/>
        </w:rPr>
      </w:pPr>
      <w:r w:rsidRPr="00A25099">
        <w:rPr>
          <w:lang w:val="it-IT"/>
        </w:rPr>
        <w:lastRenderedPageBreak/>
        <w:t>3</w:t>
      </w:r>
      <w:r w:rsidR="00031D63" w:rsidRPr="00A25099">
        <w:rPr>
          <w:lang w:val="it-IT"/>
        </w:rPr>
        <w:t xml:space="preserve">. </w:t>
      </w:r>
      <w:r w:rsidR="008B2367" w:rsidRPr="00A25099">
        <w:rPr>
          <w:lang w:val="it-IT"/>
        </w:rPr>
        <w:t>Proposta di progetto</w:t>
      </w:r>
      <w:r w:rsidR="00011A4F" w:rsidRPr="00A25099">
        <w:rPr>
          <w:rFonts w:ascii="Arial" w:hAnsi="Arial" w:cs="Arial"/>
          <w:sz w:val="22"/>
          <w:szCs w:val="22"/>
          <w:lang w:val="it-IT"/>
        </w:rPr>
        <w:br/>
      </w:r>
      <w:r w:rsidR="00384BAE" w:rsidRPr="00A25099">
        <w:rPr>
          <w:rFonts w:asciiTheme="minorHAnsi" w:hAnsiTheme="minorHAnsi" w:cs="Arial"/>
          <w:i/>
          <w:noProof/>
          <w:sz w:val="18"/>
          <w:szCs w:val="18"/>
          <w:lang w:val="it-IT"/>
        </w:rPr>
        <w:t>(</w:t>
      </w:r>
      <w:r w:rsidR="00D55B07" w:rsidRPr="00A25099">
        <w:rPr>
          <w:rFonts w:cs="Arial"/>
          <w:i/>
          <w:noProof/>
          <w:sz w:val="18"/>
          <w:szCs w:val="18"/>
          <w:u w:val="single"/>
          <w:lang w:val="it-IT"/>
        </w:rPr>
        <w:t>lunghezza MASSIMA: 7.000 caratteri spazi inclusi, su due pagine</w:t>
      </w:r>
      <w:r w:rsidR="00384BAE" w:rsidRPr="00A25099">
        <w:rPr>
          <w:rFonts w:asciiTheme="minorHAnsi" w:hAnsiTheme="minorHAnsi" w:cs="Arial"/>
          <w:i/>
          <w:noProof/>
          <w:sz w:val="18"/>
          <w:szCs w:val="18"/>
          <w:lang w:val="it-IT"/>
        </w:rPr>
        <w:t>)</w:t>
      </w:r>
    </w:p>
    <w:p w14:paraId="1EA083F1" w14:textId="77777777" w:rsidR="00031D63" w:rsidRPr="00A25099" w:rsidRDefault="00031D63" w:rsidP="00FE7F7B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53EA1551" w14:textId="236FF9D8" w:rsidR="00541D17" w:rsidRPr="00A25099" w:rsidRDefault="00541D17" w:rsidP="00FE7F7B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19D0AB23" w14:textId="77777777" w:rsidR="004B210F" w:rsidRPr="00A25099" w:rsidRDefault="004B210F" w:rsidP="00FE7F7B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tbl>
      <w:tblPr>
        <w:tblStyle w:val="Grigliatabella"/>
        <w:tblW w:w="9870" w:type="dxa"/>
        <w:tblLook w:val="04A0" w:firstRow="1" w:lastRow="0" w:firstColumn="1" w:lastColumn="0" w:noHBand="0" w:noVBand="1"/>
      </w:tblPr>
      <w:tblGrid>
        <w:gridCol w:w="9870"/>
      </w:tblGrid>
      <w:tr w:rsidR="00F87B39" w:rsidRPr="00C23C67" w14:paraId="54D4C313" w14:textId="77777777" w:rsidTr="002775FE">
        <w:tc>
          <w:tcPr>
            <w:tcW w:w="9870" w:type="dxa"/>
            <w:shd w:val="clear" w:color="auto" w:fill="F2F2F2" w:themeFill="background1" w:themeFillShade="F2"/>
          </w:tcPr>
          <w:p w14:paraId="34D7C607" w14:textId="48848E6F" w:rsidR="00D55B07" w:rsidRPr="00A25099" w:rsidRDefault="000F676C" w:rsidP="00153A53">
            <w:pPr>
              <w:jc w:val="both"/>
              <w:rPr>
                <w:rFonts w:cs="Arial"/>
                <w:bCs/>
                <w:noProof/>
                <w:sz w:val="18"/>
                <w:szCs w:val="18"/>
                <w:lang w:val="it-IT"/>
              </w:rPr>
            </w:pPr>
            <w:r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 xml:space="preserve">3.1. </w:t>
            </w:r>
            <w:r w:rsidR="00D55B07"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 xml:space="preserve">Analisi del problema: </w:t>
            </w:r>
            <w:r w:rsidR="00D55B07" w:rsidRPr="00A25099">
              <w:rPr>
                <w:rFonts w:cs="Arial"/>
                <w:bCs/>
                <w:noProof/>
                <w:sz w:val="18"/>
                <w:szCs w:val="18"/>
                <w:lang w:val="it-IT"/>
              </w:rPr>
              <w:t xml:space="preserve">Spiegare a quali problemi/bisogni si intende rispondere con </w:t>
            </w:r>
            <w:r w:rsidR="00BB202A">
              <w:rPr>
                <w:rFonts w:cs="Arial"/>
                <w:bCs/>
                <w:noProof/>
                <w:sz w:val="18"/>
                <w:szCs w:val="18"/>
                <w:lang w:val="it-IT"/>
              </w:rPr>
              <w:t>il progetto</w:t>
            </w:r>
            <w:r w:rsidR="00D55B07" w:rsidRPr="00A25099">
              <w:rPr>
                <w:rFonts w:cs="Arial"/>
                <w:bCs/>
                <w:noProof/>
                <w:sz w:val="18"/>
                <w:szCs w:val="18"/>
                <w:lang w:val="it-IT"/>
              </w:rPr>
              <w:t xml:space="preserve">, </w:t>
            </w:r>
            <w:r w:rsidR="001E7BDC" w:rsidRPr="00A25099">
              <w:rPr>
                <w:rFonts w:cs="Arial"/>
                <w:bCs/>
                <w:noProof/>
                <w:sz w:val="18"/>
                <w:szCs w:val="18"/>
                <w:lang w:val="it-IT"/>
              </w:rPr>
              <w:t>facendo riferimento ad evidenze circa la presenza degli stessi.</w:t>
            </w:r>
          </w:p>
        </w:tc>
      </w:tr>
      <w:tr w:rsidR="00F87B39" w:rsidRPr="00C23C67" w14:paraId="385C60C7" w14:textId="77777777" w:rsidTr="002775FE">
        <w:trPr>
          <w:trHeight w:val="1305"/>
        </w:trPr>
        <w:tc>
          <w:tcPr>
            <w:tcW w:w="9870" w:type="dxa"/>
            <w:shd w:val="clear" w:color="auto" w:fill="auto"/>
          </w:tcPr>
          <w:p w14:paraId="084ACB0D" w14:textId="77777777" w:rsidR="00F87B39" w:rsidRPr="00A25099" w:rsidRDefault="00F87B39" w:rsidP="00FE7F7B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F87B39" w:rsidRPr="00C23C67" w14:paraId="4F85136C" w14:textId="77777777" w:rsidTr="002775FE">
        <w:tc>
          <w:tcPr>
            <w:tcW w:w="9870" w:type="dxa"/>
            <w:shd w:val="clear" w:color="auto" w:fill="F2F2F2" w:themeFill="background1" w:themeFillShade="F2"/>
          </w:tcPr>
          <w:p w14:paraId="10560832" w14:textId="794C0D66" w:rsidR="001E7BDC" w:rsidRPr="00A25099" w:rsidRDefault="000F676C" w:rsidP="00186E7A">
            <w:pPr>
              <w:jc w:val="both"/>
              <w:rPr>
                <w:rFonts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 xml:space="preserve">3.2. </w:t>
            </w:r>
            <w:r w:rsidR="001E7BDC" w:rsidRPr="00A25099">
              <w:rPr>
                <w:rFonts w:cs="Arial"/>
                <w:b/>
                <w:bCs/>
                <w:noProof/>
                <w:sz w:val="18"/>
                <w:szCs w:val="18"/>
                <w:lang w:val="it-IT"/>
              </w:rPr>
              <w:t>Obiettivi e Risultati attes</w:t>
            </w:r>
            <w:r w:rsidR="00E4213C" w:rsidRPr="00A25099">
              <w:rPr>
                <w:rFonts w:cs="Arial"/>
                <w:b/>
                <w:bCs/>
                <w:noProof/>
                <w:sz w:val="18"/>
                <w:szCs w:val="18"/>
                <w:lang w:val="it-IT"/>
              </w:rPr>
              <w:t>i</w:t>
            </w:r>
            <w:r w:rsidR="00E4213C" w:rsidRPr="00A25099">
              <w:rPr>
                <w:rFonts w:cs="Arial"/>
                <w:noProof/>
                <w:sz w:val="18"/>
                <w:szCs w:val="18"/>
                <w:lang w:val="it-IT"/>
              </w:rPr>
              <w:t>: Illustrare obiettivi e risultati</w:t>
            </w:r>
            <w:r w:rsidR="00186E7A" w:rsidRPr="00A25099">
              <w:rPr>
                <w:rFonts w:cs="Arial"/>
                <w:noProof/>
                <w:sz w:val="18"/>
                <w:szCs w:val="18"/>
                <w:lang w:val="it-IT"/>
              </w:rPr>
              <w:t xml:space="preserve"> tangibili attesi, con necessario riferimento al contesto di azione ed evidenziando gli aspetti di pertinenza e rilevanza della proposta rispetto alle finalità del </w:t>
            </w:r>
            <w:r w:rsidR="00E379B8">
              <w:rPr>
                <w:rFonts w:cs="Arial"/>
                <w:noProof/>
                <w:sz w:val="18"/>
                <w:szCs w:val="18"/>
                <w:lang w:val="it-IT"/>
              </w:rPr>
              <w:t>B</w:t>
            </w:r>
            <w:r w:rsidR="00186E7A" w:rsidRPr="00A25099">
              <w:rPr>
                <w:rFonts w:cs="Arial"/>
                <w:noProof/>
                <w:sz w:val="18"/>
                <w:szCs w:val="18"/>
                <w:lang w:val="it-IT"/>
              </w:rPr>
              <w:t>ando (</w:t>
            </w:r>
            <w:r w:rsidR="00E379B8">
              <w:rPr>
                <w:rFonts w:cs="Arial"/>
                <w:noProof/>
                <w:sz w:val="18"/>
                <w:szCs w:val="18"/>
                <w:lang w:val="it-IT"/>
              </w:rPr>
              <w:t xml:space="preserve">v. </w:t>
            </w:r>
            <w:r w:rsidR="008A3FB6">
              <w:rPr>
                <w:rFonts w:cs="Arial"/>
                <w:noProof/>
                <w:sz w:val="18"/>
                <w:szCs w:val="18"/>
                <w:lang w:val="it-IT"/>
              </w:rPr>
              <w:t>sezione</w:t>
            </w:r>
            <w:r w:rsidR="00E379B8">
              <w:rPr>
                <w:rFonts w:cs="Arial"/>
                <w:noProof/>
                <w:sz w:val="18"/>
                <w:szCs w:val="18"/>
                <w:lang w:val="it-IT"/>
              </w:rPr>
              <w:t xml:space="preserve"> 1. del Bando</w:t>
            </w:r>
            <w:r w:rsidR="00186E7A" w:rsidRPr="00A25099">
              <w:rPr>
                <w:rFonts w:cs="Arial"/>
                <w:noProof/>
                <w:sz w:val="18"/>
                <w:szCs w:val="18"/>
                <w:lang w:val="it-IT"/>
              </w:rPr>
              <w:t>)</w:t>
            </w:r>
            <w:r w:rsidR="001E7BDC" w:rsidRPr="00A25099">
              <w:rPr>
                <w:rFonts w:cs="Arial"/>
                <w:noProof/>
                <w:sz w:val="18"/>
                <w:szCs w:val="18"/>
                <w:lang w:val="it-IT"/>
              </w:rPr>
              <w:t>.</w:t>
            </w:r>
          </w:p>
        </w:tc>
      </w:tr>
      <w:tr w:rsidR="00F91C9D" w:rsidRPr="00C23C67" w14:paraId="2C2B907C" w14:textId="77777777" w:rsidTr="005A5170">
        <w:trPr>
          <w:trHeight w:val="1866"/>
        </w:trPr>
        <w:tc>
          <w:tcPr>
            <w:tcW w:w="9870" w:type="dxa"/>
            <w:shd w:val="clear" w:color="auto" w:fill="auto"/>
          </w:tcPr>
          <w:p w14:paraId="5A19D5CA" w14:textId="77777777" w:rsidR="00F91C9D" w:rsidRPr="00A25099" w:rsidRDefault="00F91C9D" w:rsidP="00FE7F7B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F91C9D" w:rsidRPr="00C23C67" w14:paraId="203CDAFA" w14:textId="77777777" w:rsidTr="002775FE">
        <w:trPr>
          <w:trHeight w:val="206"/>
        </w:trPr>
        <w:tc>
          <w:tcPr>
            <w:tcW w:w="9870" w:type="dxa"/>
            <w:shd w:val="clear" w:color="auto" w:fill="F2F2F2" w:themeFill="background1" w:themeFillShade="F2"/>
          </w:tcPr>
          <w:p w14:paraId="1DCB6DB8" w14:textId="2EF0E3C0" w:rsidR="00F91C9D" w:rsidRPr="00A25099" w:rsidRDefault="000F676C" w:rsidP="007D2C22">
            <w:pPr>
              <w:rPr>
                <w:rFonts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 xml:space="preserve">3.3. </w:t>
            </w:r>
            <w:r w:rsidR="00317E5C"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>Benefi</w:t>
            </w:r>
            <w:r w:rsidR="00D8420C"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>ciari</w:t>
            </w:r>
            <w:r w:rsidR="001E7BDC"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 xml:space="preserve"> del progetto</w:t>
            </w:r>
            <w:r w:rsidR="00186E7A" w:rsidRPr="00A25099">
              <w:rPr>
                <w:rFonts w:cs="Arial"/>
                <w:noProof/>
                <w:sz w:val="18"/>
                <w:szCs w:val="18"/>
                <w:lang w:val="it-IT"/>
              </w:rPr>
              <w:t>: v. punto 1.2</w:t>
            </w:r>
            <w:r w:rsidR="00993788" w:rsidRPr="00A25099">
              <w:rPr>
                <w:rFonts w:cs="Arial"/>
                <w:noProof/>
                <w:sz w:val="18"/>
                <w:szCs w:val="18"/>
                <w:lang w:val="it-IT"/>
              </w:rPr>
              <w:t>.</w:t>
            </w:r>
            <w:r w:rsidR="00186E7A" w:rsidRPr="00A25099">
              <w:rPr>
                <w:rFonts w:cs="Arial"/>
                <w:noProof/>
                <w:sz w:val="18"/>
                <w:szCs w:val="18"/>
                <w:lang w:val="it-IT"/>
              </w:rPr>
              <w:t xml:space="preserve"> del </w:t>
            </w:r>
            <w:r w:rsidR="00993788" w:rsidRPr="00A25099">
              <w:rPr>
                <w:rFonts w:cs="Arial"/>
                <w:noProof/>
                <w:sz w:val="18"/>
                <w:szCs w:val="18"/>
                <w:lang w:val="it-IT"/>
              </w:rPr>
              <w:t>B</w:t>
            </w:r>
            <w:r w:rsidR="00186E7A" w:rsidRPr="00A25099">
              <w:rPr>
                <w:rFonts w:cs="Arial"/>
                <w:noProof/>
                <w:sz w:val="18"/>
                <w:szCs w:val="18"/>
                <w:lang w:val="it-IT"/>
              </w:rPr>
              <w:t>ando.</w:t>
            </w:r>
          </w:p>
        </w:tc>
      </w:tr>
      <w:tr w:rsidR="00F91C9D" w:rsidRPr="00C23C67" w14:paraId="3B4AC6C4" w14:textId="77777777" w:rsidTr="005A5170">
        <w:trPr>
          <w:trHeight w:val="1158"/>
        </w:trPr>
        <w:tc>
          <w:tcPr>
            <w:tcW w:w="9870" w:type="dxa"/>
            <w:shd w:val="clear" w:color="auto" w:fill="auto"/>
          </w:tcPr>
          <w:p w14:paraId="0FAB578F" w14:textId="77777777" w:rsidR="00F91C9D" w:rsidRPr="00A25099" w:rsidRDefault="00F91C9D" w:rsidP="00FE7F7B">
            <w:pPr>
              <w:rPr>
                <w:rFonts w:ascii="Calibri" w:hAnsi="Calibri" w:cs="Calibri"/>
                <w:b/>
                <w:noProof/>
                <w:color w:val="FF0000"/>
                <w:sz w:val="18"/>
                <w:szCs w:val="18"/>
                <w:lang w:val="it-IT"/>
              </w:rPr>
            </w:pPr>
          </w:p>
        </w:tc>
      </w:tr>
      <w:tr w:rsidR="00F91C9D" w:rsidRPr="00C23C67" w14:paraId="2F217C71" w14:textId="77777777" w:rsidTr="002775FE">
        <w:tc>
          <w:tcPr>
            <w:tcW w:w="9870" w:type="dxa"/>
            <w:shd w:val="clear" w:color="auto" w:fill="F2F2F2" w:themeFill="background1" w:themeFillShade="F2"/>
          </w:tcPr>
          <w:p w14:paraId="52B97099" w14:textId="34FDF68C" w:rsidR="00F91C9D" w:rsidRPr="00A25099" w:rsidRDefault="000F676C" w:rsidP="00801E6F">
            <w:pPr>
              <w:rPr>
                <w:rFonts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>3.</w:t>
            </w:r>
            <w:r w:rsidR="00801E6F"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>4</w:t>
            </w:r>
            <w:r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 xml:space="preserve">. </w:t>
            </w:r>
            <w:r w:rsidR="00186E7A"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>Valore aggiunto della multidisciplinarietà all’interno della proposta</w:t>
            </w:r>
          </w:p>
        </w:tc>
      </w:tr>
      <w:tr w:rsidR="00F91C9D" w:rsidRPr="00C23C67" w14:paraId="04537578" w14:textId="77777777" w:rsidTr="002775FE">
        <w:trPr>
          <w:trHeight w:val="1057"/>
        </w:trPr>
        <w:tc>
          <w:tcPr>
            <w:tcW w:w="9870" w:type="dxa"/>
            <w:shd w:val="clear" w:color="auto" w:fill="FFFFFF" w:themeFill="background1"/>
          </w:tcPr>
          <w:p w14:paraId="7CE8A6C9" w14:textId="77777777" w:rsidR="00F91C9D" w:rsidRPr="00A25099" w:rsidRDefault="00F91C9D" w:rsidP="00FE7F7B">
            <w:pPr>
              <w:rPr>
                <w:rFonts w:ascii="Arial" w:hAnsi="Arial" w:cs="Arial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8445DA" w:rsidRPr="00A25099" w14:paraId="31884844" w14:textId="77777777" w:rsidTr="002775FE">
        <w:tc>
          <w:tcPr>
            <w:tcW w:w="9870" w:type="dxa"/>
            <w:shd w:val="clear" w:color="auto" w:fill="F2F2F2" w:themeFill="background1" w:themeFillShade="F2"/>
          </w:tcPr>
          <w:p w14:paraId="47B623CD" w14:textId="7CED92A8" w:rsidR="005F318E" w:rsidRPr="00A25099" w:rsidRDefault="000F676C" w:rsidP="00801E6F">
            <w:pPr>
              <w:rPr>
                <w:rFonts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>3.</w:t>
            </w:r>
            <w:r w:rsidR="00801E6F"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>5</w:t>
            </w:r>
            <w:r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 xml:space="preserve">. </w:t>
            </w:r>
            <w:r w:rsidR="00186E7A"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>Rilevanza scientifica</w:t>
            </w:r>
          </w:p>
        </w:tc>
      </w:tr>
      <w:tr w:rsidR="008445DA" w:rsidRPr="00A25099" w14:paraId="1AC0173F" w14:textId="77777777" w:rsidTr="00801E6F">
        <w:trPr>
          <w:trHeight w:val="1891"/>
        </w:trPr>
        <w:tc>
          <w:tcPr>
            <w:tcW w:w="9870" w:type="dxa"/>
            <w:shd w:val="clear" w:color="auto" w:fill="FFFFFF" w:themeFill="background1"/>
          </w:tcPr>
          <w:p w14:paraId="1126DB84" w14:textId="77777777" w:rsidR="008445DA" w:rsidRPr="00A25099" w:rsidRDefault="008445DA" w:rsidP="00FE7F7B">
            <w:pPr>
              <w:rPr>
                <w:rFonts w:ascii="Arial" w:hAnsi="Arial" w:cs="Arial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8445DA" w:rsidRPr="00C23C67" w14:paraId="45E0C753" w14:textId="77777777" w:rsidTr="002775FE">
        <w:tc>
          <w:tcPr>
            <w:tcW w:w="9870" w:type="dxa"/>
            <w:shd w:val="clear" w:color="auto" w:fill="F2F2F2" w:themeFill="background1" w:themeFillShade="F2"/>
          </w:tcPr>
          <w:p w14:paraId="12CC6238" w14:textId="335F5584" w:rsidR="00E37D25" w:rsidRPr="00A25099" w:rsidRDefault="00E37D25" w:rsidP="00E37D25">
            <w:pPr>
              <w:jc w:val="both"/>
              <w:rPr>
                <w:rFonts w:ascii="Arial" w:hAnsi="Arial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cs="Arial"/>
                <w:b/>
                <w:noProof/>
                <w:sz w:val="18"/>
                <w:szCs w:val="18"/>
                <w:lang w:val="it-IT"/>
              </w:rPr>
              <w:t xml:space="preserve">3.6. Rilevanza sociale: </w:t>
            </w:r>
            <w:r w:rsidRPr="00A25099">
              <w:rPr>
                <w:rFonts w:cs="Arial"/>
                <w:noProof/>
                <w:sz w:val="18"/>
                <w:szCs w:val="18"/>
                <w:lang w:val="it-IT"/>
              </w:rPr>
              <w:t xml:space="preserve">V. sezione 1 del </w:t>
            </w:r>
            <w:r w:rsidR="00993788" w:rsidRPr="00A25099">
              <w:rPr>
                <w:rFonts w:cs="Arial"/>
                <w:noProof/>
                <w:sz w:val="18"/>
                <w:szCs w:val="18"/>
                <w:lang w:val="it-IT"/>
              </w:rPr>
              <w:t>B</w:t>
            </w:r>
            <w:r w:rsidRPr="00A25099">
              <w:rPr>
                <w:rFonts w:cs="Arial"/>
                <w:noProof/>
                <w:sz w:val="18"/>
                <w:szCs w:val="18"/>
                <w:lang w:val="it-IT"/>
              </w:rPr>
              <w:t>ando</w:t>
            </w:r>
            <w:r w:rsidR="004A3789" w:rsidRPr="00A25099">
              <w:rPr>
                <w:rFonts w:cs="Arial"/>
                <w:noProof/>
                <w:sz w:val="18"/>
                <w:szCs w:val="18"/>
                <w:lang w:val="it-IT"/>
              </w:rPr>
              <w:t>. Fornire anche riferimenti generali circa l’impatto sociale atteso e la sua misurabilità.</w:t>
            </w:r>
          </w:p>
        </w:tc>
      </w:tr>
      <w:tr w:rsidR="008445DA" w:rsidRPr="00C23C67" w14:paraId="58B6F26C" w14:textId="77777777" w:rsidTr="00801E6F">
        <w:trPr>
          <w:trHeight w:val="1823"/>
        </w:trPr>
        <w:tc>
          <w:tcPr>
            <w:tcW w:w="9870" w:type="dxa"/>
            <w:shd w:val="clear" w:color="auto" w:fill="FFFFFF" w:themeFill="background1"/>
          </w:tcPr>
          <w:p w14:paraId="356AAE8C" w14:textId="77777777" w:rsidR="008445DA" w:rsidRPr="00A25099" w:rsidRDefault="008445DA" w:rsidP="00FE7F7B">
            <w:pPr>
              <w:rPr>
                <w:rFonts w:ascii="Arial" w:hAnsi="Arial" w:cs="Arial"/>
                <w:b/>
                <w:noProof/>
                <w:sz w:val="18"/>
                <w:szCs w:val="18"/>
                <w:lang w:val="it-IT"/>
              </w:rPr>
            </w:pPr>
          </w:p>
        </w:tc>
      </w:tr>
    </w:tbl>
    <w:p w14:paraId="6F8A0D42" w14:textId="65E3EB84" w:rsidR="005A3C47" w:rsidRPr="00A25099" w:rsidRDefault="005A3C47" w:rsidP="00FE7F7B">
      <w:pPr>
        <w:spacing w:after="0" w:line="240" w:lineRule="auto"/>
        <w:rPr>
          <w:rFonts w:ascii="Arial" w:hAnsi="Arial" w:cs="Arial"/>
          <w:sz w:val="22"/>
          <w:szCs w:val="22"/>
          <w:lang w:val="it-IT"/>
        </w:rPr>
      </w:pPr>
    </w:p>
    <w:p w14:paraId="0B13A975" w14:textId="77777777" w:rsidR="00501BD0" w:rsidRPr="00A25099" w:rsidRDefault="00501BD0" w:rsidP="00FE7F7B">
      <w:pPr>
        <w:spacing w:after="0" w:line="240" w:lineRule="auto"/>
        <w:rPr>
          <w:rFonts w:ascii="Arial" w:hAnsi="Arial" w:cs="Arial"/>
          <w:sz w:val="22"/>
          <w:szCs w:val="22"/>
          <w:lang w:val="it-IT"/>
        </w:rPr>
        <w:sectPr w:rsidR="00501BD0" w:rsidRPr="00A25099" w:rsidSect="004C0619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39" w:code="9"/>
          <w:pgMar w:top="1844" w:right="1134" w:bottom="1134" w:left="1134" w:header="709" w:footer="720" w:gutter="0"/>
          <w:cols w:space="720"/>
          <w:titlePg/>
          <w:docGrid w:linePitch="231"/>
        </w:sectPr>
      </w:pPr>
    </w:p>
    <w:p w14:paraId="3E71036A" w14:textId="1572CDAB" w:rsidR="008A29A5" w:rsidRPr="00A25099" w:rsidRDefault="0025136A" w:rsidP="00013A60">
      <w:pPr>
        <w:pStyle w:val="Titolo1"/>
        <w:rPr>
          <w:lang w:val="it-IT"/>
        </w:rPr>
      </w:pPr>
      <w:r w:rsidRPr="00A25099">
        <w:rPr>
          <w:lang w:val="it-IT"/>
        </w:rPr>
        <w:lastRenderedPageBreak/>
        <w:t>4</w:t>
      </w:r>
      <w:r w:rsidR="008A29A5" w:rsidRPr="00A25099">
        <w:rPr>
          <w:lang w:val="it-IT"/>
        </w:rPr>
        <w:t xml:space="preserve">. </w:t>
      </w:r>
      <w:r w:rsidR="004A3789" w:rsidRPr="00A25099">
        <w:rPr>
          <w:lang w:val="it-IT"/>
        </w:rPr>
        <w:t>Piano di lavoro e Tempi</w:t>
      </w:r>
    </w:p>
    <w:p w14:paraId="38D691AA" w14:textId="77777777" w:rsidR="00832247" w:rsidRPr="00A25099" w:rsidRDefault="00832247" w:rsidP="00FE7F7B">
      <w:pPr>
        <w:pStyle w:val="Paragrafoelenco"/>
        <w:spacing w:after="0" w:line="240" w:lineRule="auto"/>
        <w:ind w:left="0"/>
        <w:jc w:val="both"/>
        <w:rPr>
          <w:rFonts w:cs="Arial"/>
          <w:noProof/>
          <w:sz w:val="18"/>
          <w:szCs w:val="18"/>
          <w:lang w:val="it-IT"/>
        </w:rPr>
      </w:pPr>
    </w:p>
    <w:p w14:paraId="5E69BE89" w14:textId="77777777" w:rsidR="00501BD0" w:rsidRPr="00A25099" w:rsidRDefault="00501BD0" w:rsidP="00FE7F7B">
      <w:pPr>
        <w:pStyle w:val="Paragrafoelenco"/>
        <w:spacing w:after="0" w:line="240" w:lineRule="auto"/>
        <w:ind w:left="0"/>
        <w:jc w:val="both"/>
        <w:rPr>
          <w:rFonts w:cs="Arial"/>
          <w:noProof/>
          <w:sz w:val="18"/>
          <w:szCs w:val="18"/>
          <w:lang w:val="it-IT"/>
        </w:rPr>
      </w:pPr>
    </w:p>
    <w:p w14:paraId="4485DDD2" w14:textId="49AB5714" w:rsidR="00193B7D" w:rsidRPr="00A25099" w:rsidRDefault="00193B7D" w:rsidP="00193B7D">
      <w:pPr>
        <w:rPr>
          <w:sz w:val="18"/>
          <w:szCs w:val="18"/>
          <w:lang w:val="it-IT"/>
        </w:rPr>
      </w:pPr>
      <w:r w:rsidRPr="00A25099">
        <w:rPr>
          <w:sz w:val="18"/>
          <w:szCs w:val="18"/>
          <w:lang w:val="it-IT"/>
        </w:rPr>
        <w:t>Includere nella tabella sottostante i Work Package (WP) previsti, definiti anche in considerazione dell</w:t>
      </w:r>
      <w:r w:rsidR="00911D92">
        <w:rPr>
          <w:sz w:val="18"/>
          <w:szCs w:val="18"/>
          <w:lang w:val="it-IT"/>
        </w:rPr>
        <w:t>’</w:t>
      </w:r>
      <w:r w:rsidR="007B68FC">
        <w:rPr>
          <w:sz w:val="18"/>
          <w:szCs w:val="18"/>
          <w:lang w:val="it-IT"/>
        </w:rPr>
        <w:t>esito atteso</w:t>
      </w:r>
      <w:r w:rsidRPr="00A25099">
        <w:rPr>
          <w:sz w:val="18"/>
          <w:szCs w:val="18"/>
          <w:lang w:val="it-IT"/>
        </w:rPr>
        <w:t>, così come descritto al punto 1.3</w:t>
      </w:r>
      <w:r w:rsidR="00993788" w:rsidRPr="00A25099">
        <w:rPr>
          <w:sz w:val="18"/>
          <w:szCs w:val="18"/>
          <w:lang w:val="it-IT"/>
        </w:rPr>
        <w:t>.</w:t>
      </w:r>
      <w:r w:rsidRPr="00A25099">
        <w:rPr>
          <w:sz w:val="18"/>
          <w:szCs w:val="18"/>
          <w:lang w:val="it-IT"/>
        </w:rPr>
        <w:t xml:space="preserve"> del Bando.</w:t>
      </w:r>
    </w:p>
    <w:p w14:paraId="5E9B8A58" w14:textId="77777777" w:rsidR="00193B7D" w:rsidRPr="00A25099" w:rsidRDefault="00193B7D" w:rsidP="00193B7D">
      <w:pPr>
        <w:rPr>
          <w:sz w:val="18"/>
          <w:szCs w:val="18"/>
          <w:lang w:val="it-IT"/>
        </w:rPr>
      </w:pPr>
      <w:r w:rsidRPr="00A25099">
        <w:rPr>
          <w:sz w:val="18"/>
          <w:szCs w:val="18"/>
          <w:lang w:val="it-IT"/>
        </w:rPr>
        <w:t>Evidenziare i mesi di lavoro previsti per ciascun WP.</w:t>
      </w:r>
    </w:p>
    <w:p w14:paraId="072DAA5C" w14:textId="6EDD0A8E" w:rsidR="00280D02" w:rsidRPr="00A25099" w:rsidRDefault="00193B7D" w:rsidP="00193B7D">
      <w:pPr>
        <w:rPr>
          <w:noProof/>
          <w:sz w:val="18"/>
          <w:szCs w:val="18"/>
          <w:lang w:val="it-IT"/>
        </w:rPr>
      </w:pPr>
      <w:r w:rsidRPr="00A25099">
        <w:rPr>
          <w:sz w:val="18"/>
          <w:szCs w:val="18"/>
          <w:lang w:val="it-IT"/>
        </w:rPr>
        <w:t>Per informazioni circa la data d’inizio e la durata dei progetti, v. punti 4.4</w:t>
      </w:r>
      <w:r w:rsidR="00993788" w:rsidRPr="00A25099">
        <w:rPr>
          <w:sz w:val="18"/>
          <w:szCs w:val="18"/>
          <w:lang w:val="it-IT"/>
        </w:rPr>
        <w:t>.</w:t>
      </w:r>
      <w:r w:rsidRPr="00A25099">
        <w:rPr>
          <w:sz w:val="18"/>
          <w:szCs w:val="18"/>
          <w:lang w:val="it-IT"/>
        </w:rPr>
        <w:t xml:space="preserve"> e 4.5</w:t>
      </w:r>
      <w:r w:rsidR="00993788" w:rsidRPr="00A25099">
        <w:rPr>
          <w:sz w:val="18"/>
          <w:szCs w:val="18"/>
          <w:lang w:val="it-IT"/>
        </w:rPr>
        <w:t>.</w:t>
      </w:r>
      <w:r w:rsidRPr="00A25099">
        <w:rPr>
          <w:sz w:val="18"/>
          <w:szCs w:val="18"/>
          <w:lang w:val="it-IT"/>
        </w:rPr>
        <w:t xml:space="preserve"> del Bando.</w:t>
      </w:r>
      <w:r w:rsidR="00A85F47" w:rsidRPr="00A25099">
        <w:rPr>
          <w:rFonts w:cs="Arial"/>
          <w:noProof/>
          <w:sz w:val="18"/>
          <w:szCs w:val="18"/>
          <w:lang w:val="it-IT"/>
        </w:rPr>
        <w:br/>
      </w:r>
    </w:p>
    <w:tbl>
      <w:tblPr>
        <w:tblStyle w:val="Grigliatabella"/>
        <w:tblW w:w="13000" w:type="dxa"/>
        <w:tblLook w:val="04A0" w:firstRow="1" w:lastRow="0" w:firstColumn="1" w:lastColumn="0" w:noHBand="0" w:noVBand="1"/>
      </w:tblPr>
      <w:tblGrid>
        <w:gridCol w:w="1412"/>
        <w:gridCol w:w="1971"/>
        <w:gridCol w:w="2392"/>
        <w:gridCol w:w="449"/>
        <w:gridCol w:w="467"/>
        <w:gridCol w:w="464"/>
        <w:gridCol w:w="464"/>
        <w:gridCol w:w="464"/>
        <w:gridCol w:w="464"/>
        <w:gridCol w:w="464"/>
        <w:gridCol w:w="464"/>
        <w:gridCol w:w="464"/>
        <w:gridCol w:w="502"/>
        <w:gridCol w:w="502"/>
        <w:gridCol w:w="502"/>
        <w:gridCol w:w="502"/>
        <w:gridCol w:w="502"/>
        <w:gridCol w:w="551"/>
      </w:tblGrid>
      <w:tr w:rsidR="003A20EA" w:rsidRPr="00A25099" w14:paraId="6536FD4A" w14:textId="1A71869D" w:rsidTr="003A20EA">
        <w:trPr>
          <w:gridAfter w:val="15"/>
          <w:wAfter w:w="7225" w:type="dxa"/>
          <w:trHeight w:val="670"/>
        </w:trPr>
        <w:tc>
          <w:tcPr>
            <w:tcW w:w="1412" w:type="dxa"/>
            <w:vMerge w:val="restart"/>
            <w:vAlign w:val="center"/>
          </w:tcPr>
          <w:p w14:paraId="3F17C856" w14:textId="5D4686E4" w:rsidR="003A20EA" w:rsidRPr="00A25099" w:rsidRDefault="003A20EA" w:rsidP="00FE7F7B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WP</w:t>
            </w:r>
          </w:p>
        </w:tc>
        <w:tc>
          <w:tcPr>
            <w:tcW w:w="1971" w:type="dxa"/>
            <w:vMerge w:val="restart"/>
            <w:vAlign w:val="center"/>
          </w:tcPr>
          <w:p w14:paraId="431C4D52" w14:textId="7157652D" w:rsidR="003A20EA" w:rsidRPr="00A25099" w:rsidRDefault="003A20EA" w:rsidP="00FE7F7B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Membri del gruppo di lavoro e partner coinvolti</w:t>
            </w:r>
          </w:p>
        </w:tc>
        <w:tc>
          <w:tcPr>
            <w:tcW w:w="2392" w:type="dxa"/>
            <w:vMerge w:val="restart"/>
            <w:vAlign w:val="center"/>
          </w:tcPr>
          <w:p w14:paraId="3F1621C3" w14:textId="5C354393" w:rsidR="003A20EA" w:rsidRPr="00A25099" w:rsidRDefault="003A20EA" w:rsidP="00FE7F7B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Titolo dell’attività</w:t>
            </w:r>
          </w:p>
        </w:tc>
      </w:tr>
      <w:tr w:rsidR="003A20EA" w:rsidRPr="00A25099" w14:paraId="08CBF790" w14:textId="64746114" w:rsidTr="003A20EA">
        <w:trPr>
          <w:trHeight w:val="175"/>
        </w:trPr>
        <w:tc>
          <w:tcPr>
            <w:tcW w:w="1412" w:type="dxa"/>
            <w:vMerge/>
            <w:vAlign w:val="center"/>
          </w:tcPr>
          <w:p w14:paraId="1275EEB7" w14:textId="7195505D" w:rsidR="003A20EA" w:rsidRPr="00A25099" w:rsidRDefault="003A20EA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</w:rPr>
            </w:pPr>
          </w:p>
        </w:tc>
        <w:tc>
          <w:tcPr>
            <w:tcW w:w="1971" w:type="dxa"/>
            <w:vMerge/>
            <w:vAlign w:val="center"/>
          </w:tcPr>
          <w:p w14:paraId="34FD9B85" w14:textId="0E6D4ED5" w:rsidR="003A20EA" w:rsidRPr="00A25099" w:rsidRDefault="003A20EA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</w:rPr>
            </w:pPr>
          </w:p>
        </w:tc>
        <w:tc>
          <w:tcPr>
            <w:tcW w:w="2392" w:type="dxa"/>
            <w:vMerge/>
            <w:vAlign w:val="center"/>
          </w:tcPr>
          <w:p w14:paraId="099FFED1" w14:textId="2FCF0B9F" w:rsidR="003A20EA" w:rsidRPr="00A25099" w:rsidRDefault="003A20EA" w:rsidP="00FE7F7B">
            <w:pPr>
              <w:jc w:val="center"/>
              <w:rPr>
                <w:rFonts w:asciiTheme="majorHAnsi" w:hAnsiTheme="majorHAnsi" w:cs="Arial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449" w:type="dxa"/>
            <w:vAlign w:val="center"/>
          </w:tcPr>
          <w:p w14:paraId="59FF3FDC" w14:textId="181AE02F" w:rsidR="003A20EA" w:rsidRPr="00A25099" w:rsidRDefault="003A20EA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01</w:t>
            </w:r>
          </w:p>
        </w:tc>
        <w:tc>
          <w:tcPr>
            <w:tcW w:w="467" w:type="dxa"/>
            <w:vAlign w:val="center"/>
          </w:tcPr>
          <w:p w14:paraId="3041D402" w14:textId="5A172E49" w:rsidR="003A20EA" w:rsidRPr="00A25099" w:rsidRDefault="003A20EA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02</w:t>
            </w:r>
          </w:p>
        </w:tc>
        <w:tc>
          <w:tcPr>
            <w:tcW w:w="464" w:type="dxa"/>
            <w:vAlign w:val="center"/>
          </w:tcPr>
          <w:p w14:paraId="686F1895" w14:textId="46577DBC" w:rsidR="003A20EA" w:rsidRPr="00A25099" w:rsidRDefault="003A20EA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03</w:t>
            </w:r>
          </w:p>
        </w:tc>
        <w:tc>
          <w:tcPr>
            <w:tcW w:w="464" w:type="dxa"/>
            <w:vAlign w:val="center"/>
          </w:tcPr>
          <w:p w14:paraId="090EED64" w14:textId="257F7F9F" w:rsidR="003A20EA" w:rsidRPr="00A25099" w:rsidRDefault="003A20EA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04</w:t>
            </w:r>
          </w:p>
        </w:tc>
        <w:tc>
          <w:tcPr>
            <w:tcW w:w="464" w:type="dxa"/>
            <w:vAlign w:val="center"/>
          </w:tcPr>
          <w:p w14:paraId="1CB5BFF7" w14:textId="274FC6F0" w:rsidR="003A20EA" w:rsidRPr="00A25099" w:rsidRDefault="003A20EA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05</w:t>
            </w:r>
          </w:p>
        </w:tc>
        <w:tc>
          <w:tcPr>
            <w:tcW w:w="464" w:type="dxa"/>
            <w:vAlign w:val="center"/>
          </w:tcPr>
          <w:p w14:paraId="039227C6" w14:textId="3A8FA64D" w:rsidR="003A20EA" w:rsidRPr="00A25099" w:rsidRDefault="003A20EA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06</w:t>
            </w:r>
          </w:p>
        </w:tc>
        <w:tc>
          <w:tcPr>
            <w:tcW w:w="464" w:type="dxa"/>
            <w:vAlign w:val="center"/>
          </w:tcPr>
          <w:p w14:paraId="190C7D85" w14:textId="33EBABE5" w:rsidR="003A20EA" w:rsidRPr="00A25099" w:rsidRDefault="003A20EA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07</w:t>
            </w:r>
          </w:p>
        </w:tc>
        <w:tc>
          <w:tcPr>
            <w:tcW w:w="464" w:type="dxa"/>
            <w:vAlign w:val="center"/>
          </w:tcPr>
          <w:p w14:paraId="0F381FB3" w14:textId="732E3473" w:rsidR="003A20EA" w:rsidRPr="00A25099" w:rsidRDefault="003A20EA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08</w:t>
            </w:r>
          </w:p>
        </w:tc>
        <w:tc>
          <w:tcPr>
            <w:tcW w:w="464" w:type="dxa"/>
            <w:vAlign w:val="center"/>
          </w:tcPr>
          <w:p w14:paraId="7724DB55" w14:textId="4E9F0BD3" w:rsidR="003A20EA" w:rsidRPr="00A25099" w:rsidRDefault="003A20EA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09</w:t>
            </w:r>
          </w:p>
        </w:tc>
        <w:tc>
          <w:tcPr>
            <w:tcW w:w="502" w:type="dxa"/>
            <w:vAlign w:val="center"/>
          </w:tcPr>
          <w:p w14:paraId="5BFF4CC1" w14:textId="4BD4CB95" w:rsidR="003A20EA" w:rsidRPr="00A25099" w:rsidRDefault="003A20EA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10</w:t>
            </w:r>
          </w:p>
        </w:tc>
        <w:tc>
          <w:tcPr>
            <w:tcW w:w="502" w:type="dxa"/>
            <w:vAlign w:val="center"/>
          </w:tcPr>
          <w:p w14:paraId="6C307222" w14:textId="3D92F9C8" w:rsidR="003A20EA" w:rsidRPr="00A25099" w:rsidRDefault="003A20EA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11</w:t>
            </w:r>
          </w:p>
        </w:tc>
        <w:tc>
          <w:tcPr>
            <w:tcW w:w="502" w:type="dxa"/>
            <w:vAlign w:val="center"/>
          </w:tcPr>
          <w:p w14:paraId="19978361" w14:textId="4A8541A7" w:rsidR="003A20EA" w:rsidRPr="00A25099" w:rsidRDefault="003A20EA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12</w:t>
            </w:r>
          </w:p>
        </w:tc>
        <w:tc>
          <w:tcPr>
            <w:tcW w:w="502" w:type="dxa"/>
            <w:vAlign w:val="center"/>
          </w:tcPr>
          <w:p w14:paraId="6497F1FC" w14:textId="75346EE5" w:rsidR="003A20EA" w:rsidRPr="00A25099" w:rsidRDefault="003A20EA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13</w:t>
            </w:r>
          </w:p>
        </w:tc>
        <w:tc>
          <w:tcPr>
            <w:tcW w:w="502" w:type="dxa"/>
            <w:vAlign w:val="center"/>
          </w:tcPr>
          <w:p w14:paraId="342B30E8" w14:textId="778F2F1D" w:rsidR="003A20EA" w:rsidRPr="00A25099" w:rsidRDefault="003A20EA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14</w:t>
            </w:r>
          </w:p>
        </w:tc>
        <w:tc>
          <w:tcPr>
            <w:tcW w:w="551" w:type="dxa"/>
            <w:vAlign w:val="center"/>
          </w:tcPr>
          <w:p w14:paraId="77FFFE62" w14:textId="4B0F6957" w:rsidR="003A20EA" w:rsidRPr="00A25099" w:rsidRDefault="003A20EA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15</w:t>
            </w:r>
          </w:p>
        </w:tc>
      </w:tr>
      <w:tr w:rsidR="003A20EA" w:rsidRPr="00A25099" w14:paraId="2DFDBCC7" w14:textId="78C00508" w:rsidTr="003A20EA">
        <w:trPr>
          <w:trHeight w:val="196"/>
        </w:trPr>
        <w:tc>
          <w:tcPr>
            <w:tcW w:w="1412" w:type="dxa"/>
            <w:vMerge w:val="restart"/>
            <w:vAlign w:val="center"/>
          </w:tcPr>
          <w:p w14:paraId="0E0E90CB" w14:textId="0C2F95FD" w:rsidR="003A20EA" w:rsidRPr="00682F94" w:rsidRDefault="003A20EA" w:rsidP="00682F94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1</w:t>
            </w:r>
          </w:p>
        </w:tc>
        <w:tc>
          <w:tcPr>
            <w:tcW w:w="1971" w:type="dxa"/>
            <w:vMerge w:val="restart"/>
          </w:tcPr>
          <w:p w14:paraId="4B9E74B7" w14:textId="515391D6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13E502CB" w14:textId="0043FF1C" w:rsidR="003A20EA" w:rsidRPr="00A25099" w:rsidRDefault="003A20EA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53A8D10E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0E68DF7B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852198B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0AADB9D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5B7E204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A666DFA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695BDF9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9A5F577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EC6A150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5272DAF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B10988B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6B90402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2DB8FC7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C2790F8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4F16578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A20EA" w:rsidRPr="00A25099" w14:paraId="2EAB7251" w14:textId="56E4A7A4" w:rsidTr="003A20EA">
        <w:trPr>
          <w:trHeight w:val="175"/>
        </w:trPr>
        <w:tc>
          <w:tcPr>
            <w:tcW w:w="1412" w:type="dxa"/>
            <w:vMerge/>
            <w:vAlign w:val="center"/>
          </w:tcPr>
          <w:p w14:paraId="1980563C" w14:textId="77777777" w:rsidR="003A20EA" w:rsidRPr="00682F94" w:rsidRDefault="003A20EA" w:rsidP="00682F94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5CE06CAE" w14:textId="5FD56B40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A3FEF23" w14:textId="18F07C62" w:rsidR="003A20EA" w:rsidRPr="00A25099" w:rsidRDefault="003A20EA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1C6118C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69BD6D7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38DCBAD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1CB86F6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8056069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1507C34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7B9AB7B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8F490A9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495E6A5A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622D90F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1EDF089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0319AAC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A07AFB1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3EC1921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38CDC2E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A20EA" w:rsidRPr="00A25099" w14:paraId="68270546" w14:textId="29BAFB44" w:rsidTr="003A20EA">
        <w:trPr>
          <w:trHeight w:val="175"/>
        </w:trPr>
        <w:tc>
          <w:tcPr>
            <w:tcW w:w="1412" w:type="dxa"/>
            <w:vMerge/>
            <w:vAlign w:val="center"/>
          </w:tcPr>
          <w:p w14:paraId="1D6B54F8" w14:textId="77777777" w:rsidR="003A20EA" w:rsidRPr="00682F94" w:rsidRDefault="003A20EA" w:rsidP="00682F94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6F2C4B13" w14:textId="6B79096C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024D5C7B" w14:textId="28B62814" w:rsidR="003A20EA" w:rsidRPr="00A25099" w:rsidRDefault="003A20EA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6CE17FFF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1F84503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C7C59BC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98B4C60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FFDD8DD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87575E4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D38A357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0DF0F94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38658BD7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AB28050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CF1424C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E893127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02F9351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C333E80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34F1978E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A20EA" w:rsidRPr="00A25099" w14:paraId="5116AC23" w14:textId="701AB22F" w:rsidTr="003A20EA">
        <w:trPr>
          <w:trHeight w:val="193"/>
        </w:trPr>
        <w:tc>
          <w:tcPr>
            <w:tcW w:w="1412" w:type="dxa"/>
            <w:vMerge w:val="restart"/>
            <w:vAlign w:val="center"/>
          </w:tcPr>
          <w:p w14:paraId="6836CE9A" w14:textId="1899D4CB" w:rsidR="003A20EA" w:rsidRPr="00682F94" w:rsidRDefault="003A20EA" w:rsidP="00682F94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2</w:t>
            </w:r>
          </w:p>
        </w:tc>
        <w:tc>
          <w:tcPr>
            <w:tcW w:w="1971" w:type="dxa"/>
            <w:vMerge w:val="restart"/>
          </w:tcPr>
          <w:p w14:paraId="38A51E38" w14:textId="39A774C0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3C023CF3" w14:textId="11490081" w:rsidR="003A20EA" w:rsidRPr="00A25099" w:rsidRDefault="003A20EA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3CE90D0B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3A645DF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CD364EA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4D323DF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3140B0F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2F9319D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CF134EC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C87EFE5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60AD379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85F940A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5BEF742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A207E96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BA511A3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6A28F8E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569FF73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A20EA" w:rsidRPr="00A25099" w14:paraId="03DA7FBF" w14:textId="74022F4B" w:rsidTr="003A20EA">
        <w:trPr>
          <w:trHeight w:val="175"/>
        </w:trPr>
        <w:tc>
          <w:tcPr>
            <w:tcW w:w="1412" w:type="dxa"/>
            <w:vMerge/>
            <w:vAlign w:val="center"/>
          </w:tcPr>
          <w:p w14:paraId="4A52675C" w14:textId="77777777" w:rsidR="003A20EA" w:rsidRPr="00682F94" w:rsidRDefault="003A20EA" w:rsidP="00682F94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5ACA1C41" w14:textId="19A0D685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6DD68C29" w14:textId="31851D84" w:rsidR="003A20EA" w:rsidRPr="00A25099" w:rsidRDefault="003A20EA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5ACBEBBE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C1FB2C3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719BB68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1375315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27B1F5B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86E878D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3530D7B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4390FAF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C1B8AEA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7ACDA6C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D44298A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AFA77D7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5D42B61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790EB87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DA851DD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A20EA" w:rsidRPr="00A25099" w14:paraId="2D3F102A" w14:textId="50473362" w:rsidTr="003A20EA">
        <w:trPr>
          <w:trHeight w:val="175"/>
        </w:trPr>
        <w:tc>
          <w:tcPr>
            <w:tcW w:w="1412" w:type="dxa"/>
            <w:vMerge/>
            <w:vAlign w:val="center"/>
          </w:tcPr>
          <w:p w14:paraId="72776937" w14:textId="77777777" w:rsidR="003A20EA" w:rsidRPr="00682F94" w:rsidRDefault="003A20EA" w:rsidP="00682F94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3340C679" w14:textId="5654135B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06382F9" w14:textId="16AAD883" w:rsidR="003A20EA" w:rsidRPr="00A25099" w:rsidRDefault="003A20EA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34A47A53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4F5A356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E87E445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E4D1697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E686B82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6F12D18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D5BEDE1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AC18376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1CDD44F3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FAAD426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799A6A7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C9AF710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004E299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675F3DA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618DE17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A20EA" w:rsidRPr="00A25099" w14:paraId="43D23610" w14:textId="2F3C39A6" w:rsidTr="003A20EA">
        <w:trPr>
          <w:trHeight w:val="178"/>
        </w:trPr>
        <w:tc>
          <w:tcPr>
            <w:tcW w:w="1412" w:type="dxa"/>
            <w:vMerge w:val="restart"/>
            <w:vAlign w:val="center"/>
          </w:tcPr>
          <w:p w14:paraId="767428C5" w14:textId="608526F7" w:rsidR="003A20EA" w:rsidRPr="00682F94" w:rsidRDefault="003A20EA" w:rsidP="00682F94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3</w:t>
            </w:r>
          </w:p>
        </w:tc>
        <w:tc>
          <w:tcPr>
            <w:tcW w:w="1971" w:type="dxa"/>
            <w:vMerge w:val="restart"/>
          </w:tcPr>
          <w:p w14:paraId="5795B5D8" w14:textId="6A0C570B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675BE609" w14:textId="570AE23A" w:rsidR="003A20EA" w:rsidRPr="00A25099" w:rsidRDefault="003A20EA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4B94CBBF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6594E7B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B249455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55B5DF0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D2FB0F5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9A468A5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34F39E9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16D93C9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3CB4E54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988AADC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B0F7231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A9CAB74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76A391E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11DDB50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4173545E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A20EA" w:rsidRPr="00A25099" w14:paraId="4A2B1FD1" w14:textId="214E37D2" w:rsidTr="003A20EA">
        <w:trPr>
          <w:trHeight w:val="175"/>
        </w:trPr>
        <w:tc>
          <w:tcPr>
            <w:tcW w:w="1412" w:type="dxa"/>
            <w:vMerge/>
            <w:vAlign w:val="center"/>
          </w:tcPr>
          <w:p w14:paraId="61A08C8F" w14:textId="77777777" w:rsidR="003A20EA" w:rsidRPr="00682F94" w:rsidRDefault="003A20EA" w:rsidP="00682F94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0613881C" w14:textId="614CFD5C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270CCF1" w14:textId="256DF317" w:rsidR="003A20EA" w:rsidRPr="00A25099" w:rsidRDefault="003A20EA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6C731E2D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1759A274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4BA0A97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0352383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1A03E92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B8D22AF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0785D88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4A8E898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EF00648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92DC3C3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BBBCDE1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ED619DD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6AB070F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A3A80C5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16AF9DA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A20EA" w:rsidRPr="00A25099" w14:paraId="09CA7A82" w14:textId="766B2112" w:rsidTr="003A20EA">
        <w:trPr>
          <w:trHeight w:val="175"/>
        </w:trPr>
        <w:tc>
          <w:tcPr>
            <w:tcW w:w="1412" w:type="dxa"/>
            <w:vMerge/>
            <w:vAlign w:val="center"/>
          </w:tcPr>
          <w:p w14:paraId="3286CC0B" w14:textId="77777777" w:rsidR="003A20EA" w:rsidRPr="00682F94" w:rsidRDefault="003A20EA" w:rsidP="00682F94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1A77D151" w14:textId="673D377E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370634C" w14:textId="365949FA" w:rsidR="003A20EA" w:rsidRPr="00A25099" w:rsidRDefault="003A20EA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399E5AAA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0B08EF92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0DB7646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E554B26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930C40D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EDDF8FE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4A6130C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235870F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A8AF9CE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09E25E2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E2024F8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2371E13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789B2E4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8A0B590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8621BE6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A20EA" w:rsidRPr="00A25099" w14:paraId="0C52C731" w14:textId="73B1C9FA" w:rsidTr="003A20EA">
        <w:trPr>
          <w:trHeight w:val="234"/>
        </w:trPr>
        <w:tc>
          <w:tcPr>
            <w:tcW w:w="1412" w:type="dxa"/>
            <w:vMerge w:val="restart"/>
            <w:vAlign w:val="center"/>
          </w:tcPr>
          <w:p w14:paraId="793923DF" w14:textId="152E1DEE" w:rsidR="003A20EA" w:rsidRPr="00682F94" w:rsidRDefault="003A20EA" w:rsidP="00682F94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…</w:t>
            </w:r>
          </w:p>
        </w:tc>
        <w:tc>
          <w:tcPr>
            <w:tcW w:w="1971" w:type="dxa"/>
            <w:vMerge w:val="restart"/>
          </w:tcPr>
          <w:p w14:paraId="50CC15E8" w14:textId="784E91B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37CA7CBB" w14:textId="01A5CD92" w:rsidR="003A20EA" w:rsidRPr="00A25099" w:rsidRDefault="003A20EA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6E1FF1EA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A9091FF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73DC45E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7A33719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B8571C0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969D160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B924F2D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6F46290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487619D6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5C9F351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F885CB1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D58CC4B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2A2127E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EAC3CEC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70A9F8B5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A20EA" w:rsidRPr="00A25099" w14:paraId="1F44A769" w14:textId="0A255734" w:rsidTr="003A20EA">
        <w:trPr>
          <w:trHeight w:val="175"/>
        </w:trPr>
        <w:tc>
          <w:tcPr>
            <w:tcW w:w="1412" w:type="dxa"/>
            <w:vMerge/>
            <w:vAlign w:val="center"/>
          </w:tcPr>
          <w:p w14:paraId="559C0B5A" w14:textId="77777777" w:rsidR="003A20EA" w:rsidRPr="00A25099" w:rsidRDefault="003A20EA" w:rsidP="00FE7F7B">
            <w:pPr>
              <w:jc w:val="center"/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1971" w:type="dxa"/>
            <w:vMerge/>
          </w:tcPr>
          <w:p w14:paraId="544FFCBB" w14:textId="20220EBC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5EB04DCF" w14:textId="40714424" w:rsidR="003A20EA" w:rsidRPr="00A25099" w:rsidRDefault="003A20EA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2CA5E215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72DEF7F9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EDBFC12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8623F0B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C195041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2289D7D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B2E9003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457A77F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51C175E6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5D4CC54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FAF68D7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755CE09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1CDDF26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1F69144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4B2FBD16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A20EA" w:rsidRPr="00A25099" w14:paraId="49B0D57A" w14:textId="6C2C2F92" w:rsidTr="003A20EA">
        <w:trPr>
          <w:trHeight w:val="113"/>
        </w:trPr>
        <w:tc>
          <w:tcPr>
            <w:tcW w:w="1412" w:type="dxa"/>
            <w:vMerge/>
            <w:vAlign w:val="center"/>
          </w:tcPr>
          <w:p w14:paraId="7DACD3D8" w14:textId="77777777" w:rsidR="003A20EA" w:rsidRPr="00A25099" w:rsidRDefault="003A20EA" w:rsidP="00FE7F7B">
            <w:pPr>
              <w:jc w:val="center"/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1971" w:type="dxa"/>
            <w:vMerge/>
          </w:tcPr>
          <w:p w14:paraId="514EF610" w14:textId="5E6C595B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27D737FE" w14:textId="1B9F821B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68BE4BE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3FD2FBDB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C14C831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450CC27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AB4D188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5D70E52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64D374E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B4F8B2B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459AD6AC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02A6D75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6B60DB3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13870F5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D52342F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5A8A600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1F506F2" w14:textId="77777777" w:rsidR="003A20EA" w:rsidRPr="00A25099" w:rsidRDefault="003A20EA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</w:tbl>
    <w:p w14:paraId="76DB70B0" w14:textId="33E03CF7" w:rsidR="005D4D13" w:rsidRPr="00A25099" w:rsidRDefault="005D4D13" w:rsidP="00FE7F7B">
      <w:pPr>
        <w:spacing w:after="0" w:line="240" w:lineRule="auto"/>
        <w:rPr>
          <w:noProof/>
          <w:sz w:val="16"/>
          <w:szCs w:val="16"/>
          <w:lang w:val="it-IT"/>
        </w:rPr>
        <w:sectPr w:rsidR="005D4D13" w:rsidRPr="00A25099" w:rsidSect="002F66C3">
          <w:pgSz w:w="16839" w:h="11907" w:orient="landscape" w:code="9"/>
          <w:pgMar w:top="1418" w:right="1418" w:bottom="1134" w:left="1134" w:header="709" w:footer="720" w:gutter="0"/>
          <w:cols w:space="720"/>
          <w:titlePg/>
          <w:docGrid w:linePitch="231"/>
        </w:sectPr>
      </w:pPr>
    </w:p>
    <w:p w14:paraId="05C8FEFD" w14:textId="1020E209" w:rsidR="008A29A5" w:rsidRPr="00A25099" w:rsidRDefault="000F676C" w:rsidP="00FE7F7B">
      <w:pPr>
        <w:pStyle w:val="Titolo1"/>
        <w:spacing w:before="0" w:after="0"/>
        <w:rPr>
          <w:noProof/>
        </w:rPr>
      </w:pPr>
      <w:r w:rsidRPr="00A25099">
        <w:rPr>
          <w:noProof/>
        </w:rPr>
        <w:lastRenderedPageBreak/>
        <w:t>5.</w:t>
      </w:r>
      <w:r w:rsidR="00317E5C" w:rsidRPr="00A25099">
        <w:rPr>
          <w:noProof/>
        </w:rPr>
        <w:t xml:space="preserve"> </w:t>
      </w:r>
      <w:r w:rsidR="004A3789" w:rsidRPr="00A25099">
        <w:rPr>
          <w:noProof/>
        </w:rPr>
        <w:t>Gruppo di lavoro</w:t>
      </w:r>
    </w:p>
    <w:p w14:paraId="566509FC" w14:textId="5F489D9C" w:rsidR="00B04106" w:rsidRPr="00A25099" w:rsidRDefault="00FB17AB" w:rsidP="00B04106">
      <w:pPr>
        <w:spacing w:after="0" w:line="240" w:lineRule="auto"/>
        <w:jc w:val="both"/>
        <w:rPr>
          <w:rFonts w:cs="Arial"/>
          <w:noProof/>
          <w:sz w:val="18"/>
          <w:szCs w:val="18"/>
        </w:rPr>
      </w:pPr>
      <w:r w:rsidRPr="00A25099">
        <w:rPr>
          <w:rFonts w:cs="Arial"/>
          <w:noProof/>
          <w:sz w:val="18"/>
          <w:szCs w:val="18"/>
        </w:rPr>
        <w:br/>
      </w:r>
      <w:r w:rsidR="00DF001B" w:rsidRPr="00A25099">
        <w:rPr>
          <w:rFonts w:cs="Arial"/>
          <w:noProof/>
          <w:sz w:val="18"/>
          <w:szCs w:val="18"/>
        </w:rPr>
        <w:br/>
      </w:r>
    </w:p>
    <w:p w14:paraId="23E56037" w14:textId="6D31F477" w:rsidR="00B04106" w:rsidRPr="00A25099" w:rsidRDefault="004A3789" w:rsidP="00FE7F7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 xml:space="preserve">Per maggiori informazioni </w:t>
      </w:r>
      <w:r w:rsidR="00B04106" w:rsidRPr="00A25099">
        <w:rPr>
          <w:rFonts w:cs="Arial"/>
          <w:noProof/>
          <w:sz w:val="18"/>
          <w:szCs w:val="18"/>
          <w:lang w:val="it-IT"/>
        </w:rPr>
        <w:t xml:space="preserve">circa le caratteristiche dei soggetti ammissibili </w:t>
      </w:r>
      <w:r w:rsidRPr="00A25099">
        <w:rPr>
          <w:rFonts w:cs="Arial"/>
          <w:noProof/>
          <w:sz w:val="18"/>
          <w:szCs w:val="18"/>
          <w:lang w:val="it-IT"/>
        </w:rPr>
        <w:t xml:space="preserve">vedi la sezione 2 del Bando. </w:t>
      </w:r>
    </w:p>
    <w:p w14:paraId="29824D1F" w14:textId="18D8D623" w:rsidR="00C3717E" w:rsidRPr="00A25099" w:rsidRDefault="00B04106" w:rsidP="00FE7F7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Per ogni membro del gruppo di lavoro specificato al punto 1.4</w:t>
      </w:r>
      <w:r w:rsidR="00993788" w:rsidRPr="00A25099">
        <w:rPr>
          <w:rFonts w:cs="Arial"/>
          <w:noProof/>
          <w:sz w:val="18"/>
          <w:szCs w:val="18"/>
          <w:lang w:val="it-IT"/>
        </w:rPr>
        <w:t>.</w:t>
      </w:r>
      <w:r w:rsidRPr="00A25099">
        <w:rPr>
          <w:rFonts w:cs="Arial"/>
          <w:noProof/>
          <w:sz w:val="18"/>
          <w:szCs w:val="18"/>
          <w:lang w:val="it-IT"/>
        </w:rPr>
        <w:t xml:space="preserve"> del presente </w:t>
      </w:r>
      <w:r w:rsidR="00F96552">
        <w:rPr>
          <w:rFonts w:cs="Arial"/>
          <w:noProof/>
          <w:sz w:val="18"/>
          <w:szCs w:val="18"/>
          <w:lang w:val="it-IT"/>
        </w:rPr>
        <w:t>modulo</w:t>
      </w:r>
      <w:r w:rsidRPr="00A25099">
        <w:rPr>
          <w:rFonts w:cs="Arial"/>
          <w:noProof/>
          <w:sz w:val="18"/>
          <w:szCs w:val="18"/>
          <w:lang w:val="it-IT"/>
        </w:rPr>
        <w:t xml:space="preserve">, fornire </w:t>
      </w:r>
      <w:r w:rsidR="003E3174">
        <w:rPr>
          <w:rFonts w:cs="Arial"/>
          <w:noProof/>
          <w:sz w:val="18"/>
          <w:szCs w:val="18"/>
          <w:lang w:val="it-IT"/>
        </w:rPr>
        <w:t xml:space="preserve">sinteticamente </w:t>
      </w:r>
      <w:r w:rsidRPr="00A25099">
        <w:rPr>
          <w:rFonts w:cs="Arial"/>
          <w:noProof/>
          <w:sz w:val="18"/>
          <w:szCs w:val="18"/>
          <w:lang w:val="it-IT"/>
        </w:rPr>
        <w:t>i dati</w:t>
      </w:r>
      <w:r w:rsidR="002C649C">
        <w:rPr>
          <w:rFonts w:cs="Arial"/>
          <w:noProof/>
          <w:sz w:val="18"/>
          <w:szCs w:val="18"/>
          <w:lang w:val="it-IT"/>
        </w:rPr>
        <w:t xml:space="preserve"> di seguito elencati</w:t>
      </w:r>
      <w:r w:rsidR="004A3789" w:rsidRPr="00A25099">
        <w:rPr>
          <w:rFonts w:cs="Arial"/>
          <w:noProof/>
          <w:sz w:val="18"/>
          <w:szCs w:val="18"/>
          <w:lang w:val="it-IT"/>
        </w:rPr>
        <w:t>.</w:t>
      </w:r>
    </w:p>
    <w:p w14:paraId="708AE1DA" w14:textId="77777777" w:rsidR="0040761F" w:rsidRPr="00A25099" w:rsidRDefault="0040761F" w:rsidP="00FE7F7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27F397D7" w14:textId="77777777" w:rsidR="00DC1B1C" w:rsidRPr="00A25099" w:rsidRDefault="00DC1B1C" w:rsidP="00FE7F7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2D4A0578" w14:textId="0EF357CF" w:rsidR="00B60EA1" w:rsidRPr="00A25099" w:rsidRDefault="00C3717E" w:rsidP="00FE7F7B">
      <w:pPr>
        <w:pStyle w:val="Titolo3"/>
        <w:spacing w:before="0"/>
        <w:rPr>
          <w:noProof/>
          <w:sz w:val="18"/>
          <w:szCs w:val="18"/>
          <w:lang w:val="it-IT"/>
        </w:rPr>
      </w:pPr>
      <w:r w:rsidRPr="00A25099">
        <w:rPr>
          <w:noProof/>
          <w:sz w:val="18"/>
          <w:szCs w:val="18"/>
          <w:lang w:val="it-IT"/>
        </w:rPr>
        <w:t>Membr</w:t>
      </w:r>
      <w:r w:rsidR="00B04106" w:rsidRPr="00A25099">
        <w:rPr>
          <w:noProof/>
          <w:sz w:val="18"/>
          <w:szCs w:val="18"/>
          <w:lang w:val="it-IT"/>
        </w:rPr>
        <w:t>o</w:t>
      </w:r>
      <w:r w:rsidRPr="00A25099">
        <w:rPr>
          <w:noProof/>
          <w:sz w:val="18"/>
          <w:szCs w:val="18"/>
          <w:lang w:val="it-IT"/>
        </w:rPr>
        <w:t xml:space="preserve"> </w:t>
      </w:r>
      <w:r w:rsidR="00B60EA1" w:rsidRPr="00A25099">
        <w:rPr>
          <w:noProof/>
          <w:sz w:val="18"/>
          <w:szCs w:val="18"/>
          <w:lang w:val="it-IT"/>
        </w:rPr>
        <w:t>1</w:t>
      </w:r>
    </w:p>
    <w:p w14:paraId="0123AA08" w14:textId="0BBE5878" w:rsidR="00C3717E" w:rsidRPr="00A25099" w:rsidRDefault="00A40237" w:rsidP="00FE7F7B">
      <w:pPr>
        <w:spacing w:after="0" w:line="240" w:lineRule="auto"/>
        <w:jc w:val="both"/>
        <w:rPr>
          <w:rFonts w:cs="Arial"/>
          <w:i/>
          <w:noProof/>
          <w:color w:val="B01513" w:themeColor="accent1"/>
          <w:sz w:val="18"/>
          <w:szCs w:val="18"/>
          <w:lang w:val="it-IT"/>
        </w:rPr>
      </w:pPr>
      <w:r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(</w:t>
      </w:r>
      <w:r w:rsidR="00B04106"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lunghezza MASSIMA: 3.000 caratteri spazi inclusi, su </w:t>
      </w:r>
      <w:r w:rsidR="0063398C"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una</w:t>
      </w:r>
      <w:r w:rsidR="00B04106"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 pagina</w:t>
      </w:r>
      <w:r w:rsidR="00C3717E"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)</w:t>
      </w:r>
    </w:p>
    <w:p w14:paraId="32D039EC" w14:textId="77777777" w:rsidR="00C60352" w:rsidRPr="00A25099" w:rsidRDefault="00C60352" w:rsidP="00FE7F7B">
      <w:pPr>
        <w:spacing w:after="0" w:line="240" w:lineRule="auto"/>
        <w:jc w:val="both"/>
        <w:rPr>
          <w:rFonts w:cs="Arial"/>
          <w:i/>
          <w:noProof/>
          <w:color w:val="B01513" w:themeColor="accent1"/>
          <w:sz w:val="18"/>
          <w:szCs w:val="18"/>
          <w:lang w:val="it-IT"/>
        </w:rPr>
      </w:pPr>
    </w:p>
    <w:p w14:paraId="29F76EF9" w14:textId="6E9D0F71" w:rsidR="00B36A12" w:rsidRPr="00A25099" w:rsidRDefault="00B04106" w:rsidP="00FE7F7B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</w:rPr>
      </w:pPr>
      <w:r w:rsidRPr="00A25099">
        <w:rPr>
          <w:rFonts w:cs="Arial"/>
          <w:noProof/>
          <w:sz w:val="18"/>
          <w:szCs w:val="18"/>
        </w:rPr>
        <w:t>Nome e Cognome:</w:t>
      </w:r>
      <w:r w:rsidR="00B36A12" w:rsidRPr="00A25099">
        <w:rPr>
          <w:rFonts w:cs="Arial"/>
          <w:noProof/>
          <w:sz w:val="18"/>
          <w:szCs w:val="18"/>
        </w:rPr>
        <w:t xml:space="preserve"> </w:t>
      </w:r>
    </w:p>
    <w:p w14:paraId="7916DDFC" w14:textId="6599A791" w:rsidR="00B60EA1" w:rsidRPr="00A25099" w:rsidRDefault="00B04106" w:rsidP="00B04106">
      <w:pPr>
        <w:pStyle w:val="Paragrafoelenco"/>
        <w:numPr>
          <w:ilvl w:val="0"/>
          <w:numId w:val="37"/>
        </w:numPr>
        <w:rPr>
          <w:rFonts w:cs="Arial"/>
          <w:noProof/>
          <w:sz w:val="18"/>
          <w:szCs w:val="18"/>
        </w:rPr>
      </w:pPr>
      <w:r w:rsidRPr="00A25099">
        <w:rPr>
          <w:rFonts w:cs="Arial"/>
          <w:noProof/>
          <w:sz w:val="18"/>
          <w:szCs w:val="18"/>
        </w:rPr>
        <w:t>Ruolo all’interno del progetto</w:t>
      </w:r>
      <w:r w:rsidR="007F454F" w:rsidRPr="00A25099">
        <w:rPr>
          <w:rFonts w:cs="Arial"/>
          <w:noProof/>
          <w:sz w:val="18"/>
          <w:szCs w:val="18"/>
        </w:rPr>
        <w:t>:</w:t>
      </w:r>
    </w:p>
    <w:p w14:paraId="3DB3F997" w14:textId="378B8A1D" w:rsidR="00C3717E" w:rsidRPr="00A25099" w:rsidRDefault="00B04106" w:rsidP="00FE7F7B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Data e luogo di nascita</w:t>
      </w:r>
      <w:r w:rsidR="00B36A12" w:rsidRPr="00A25099">
        <w:rPr>
          <w:rFonts w:cs="Arial"/>
          <w:noProof/>
          <w:sz w:val="18"/>
          <w:szCs w:val="18"/>
          <w:lang w:val="it-IT"/>
        </w:rPr>
        <w:t>:</w:t>
      </w:r>
    </w:p>
    <w:p w14:paraId="46DB312D" w14:textId="10B0EB56" w:rsidR="00B36A12" w:rsidRPr="00A25099" w:rsidRDefault="00457816" w:rsidP="00FE7F7B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D</w:t>
      </w:r>
      <w:r w:rsidR="00B04106" w:rsidRPr="00A25099">
        <w:rPr>
          <w:rFonts w:cs="Arial"/>
          <w:noProof/>
          <w:sz w:val="18"/>
          <w:szCs w:val="18"/>
          <w:lang w:val="it-IT"/>
        </w:rPr>
        <w:t>ipartimento/Struttura di appartenenza e attuale posizione</w:t>
      </w:r>
      <w:r w:rsidR="00B36A12" w:rsidRPr="00A25099">
        <w:rPr>
          <w:rFonts w:cs="Arial"/>
          <w:noProof/>
          <w:sz w:val="18"/>
          <w:szCs w:val="18"/>
          <w:lang w:val="it-IT"/>
        </w:rPr>
        <w:t>:</w:t>
      </w:r>
    </w:p>
    <w:p w14:paraId="38208186" w14:textId="523A2909" w:rsidR="00B36A12" w:rsidRPr="00A25099" w:rsidRDefault="00B04106" w:rsidP="00FE7F7B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Data di chiusura del contratto di lavoro in essere</w:t>
      </w:r>
      <w:r w:rsidR="00B36A12" w:rsidRPr="00A25099">
        <w:rPr>
          <w:rFonts w:cs="Arial"/>
          <w:noProof/>
          <w:sz w:val="18"/>
          <w:szCs w:val="18"/>
          <w:lang w:val="it-IT"/>
        </w:rPr>
        <w:t>:</w:t>
      </w:r>
    </w:p>
    <w:p w14:paraId="609BD2BC" w14:textId="4EEC96A7" w:rsidR="00B36A12" w:rsidRPr="00A25099" w:rsidRDefault="00B04106" w:rsidP="00FE7F7B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Telefono</w:t>
      </w:r>
      <w:r w:rsidR="002C649C">
        <w:rPr>
          <w:rFonts w:cs="Arial"/>
          <w:noProof/>
          <w:sz w:val="18"/>
          <w:szCs w:val="18"/>
          <w:lang w:val="it-IT"/>
        </w:rPr>
        <w:t xml:space="preserve"> ufficio</w:t>
      </w:r>
      <w:r w:rsidR="00C6164A" w:rsidRPr="00A25099">
        <w:rPr>
          <w:rFonts w:cs="Arial"/>
          <w:noProof/>
          <w:sz w:val="18"/>
          <w:szCs w:val="18"/>
          <w:lang w:val="it-IT"/>
        </w:rPr>
        <w:t>:</w:t>
      </w:r>
    </w:p>
    <w:p w14:paraId="29858F46" w14:textId="758ED426" w:rsidR="00B36A12" w:rsidRPr="00A25099" w:rsidRDefault="00B04106" w:rsidP="00FE7F7B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Cellulare</w:t>
      </w:r>
      <w:r w:rsidR="00B36A12" w:rsidRPr="00A25099">
        <w:rPr>
          <w:rFonts w:cs="Arial"/>
          <w:noProof/>
          <w:sz w:val="18"/>
          <w:szCs w:val="18"/>
          <w:lang w:val="it-IT"/>
        </w:rPr>
        <w:t>:</w:t>
      </w:r>
    </w:p>
    <w:p w14:paraId="4A294192" w14:textId="53433F1A" w:rsidR="00B36A12" w:rsidRPr="00A25099" w:rsidRDefault="00B36A12" w:rsidP="00FE7F7B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E-mail:</w:t>
      </w:r>
    </w:p>
    <w:p w14:paraId="7B910BD2" w14:textId="5CDBB4B1" w:rsidR="00F9363C" w:rsidRPr="00A25099" w:rsidRDefault="00B04106" w:rsidP="00FE7F7B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 xml:space="preserve">Selezione delle pubblicazioni più </w:t>
      </w:r>
      <w:r w:rsidRPr="003E3174">
        <w:rPr>
          <w:rFonts w:cs="Arial"/>
          <w:noProof/>
          <w:sz w:val="18"/>
          <w:szCs w:val="18"/>
          <w:u w:val="single"/>
          <w:lang w:val="it-IT"/>
        </w:rPr>
        <w:t>rilevanti</w:t>
      </w:r>
      <w:r w:rsidRPr="00A25099">
        <w:rPr>
          <w:rFonts w:cs="Arial"/>
          <w:noProof/>
          <w:sz w:val="18"/>
          <w:szCs w:val="18"/>
          <w:lang w:val="it-IT"/>
        </w:rPr>
        <w:t xml:space="preserve"> rispetto al ruolo </w:t>
      </w:r>
      <w:r w:rsidR="00E55B96" w:rsidRPr="00A25099">
        <w:rPr>
          <w:rFonts w:cs="Arial"/>
          <w:noProof/>
          <w:sz w:val="18"/>
          <w:szCs w:val="18"/>
          <w:lang w:val="it-IT"/>
        </w:rPr>
        <w:t>ricoperto nel progetto</w:t>
      </w:r>
      <w:r w:rsidR="003245C6" w:rsidRPr="00A25099">
        <w:rPr>
          <w:rFonts w:cs="Arial"/>
          <w:noProof/>
          <w:sz w:val="18"/>
          <w:szCs w:val="18"/>
          <w:lang w:val="it-IT"/>
        </w:rPr>
        <w:t>:</w:t>
      </w:r>
    </w:p>
    <w:p w14:paraId="2046F25A" w14:textId="20CECF04" w:rsidR="000C5B11" w:rsidRPr="00A25099" w:rsidRDefault="00B04106" w:rsidP="000C5B11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 xml:space="preserve">Precedenti progetti/ricerche/attività </w:t>
      </w:r>
      <w:r w:rsidRPr="003E3174">
        <w:rPr>
          <w:rFonts w:cs="Arial"/>
          <w:noProof/>
          <w:sz w:val="18"/>
          <w:szCs w:val="18"/>
          <w:u w:val="single"/>
          <w:lang w:val="it-IT"/>
        </w:rPr>
        <w:t>rilevanti</w:t>
      </w:r>
      <w:r w:rsidRPr="00A25099">
        <w:rPr>
          <w:rFonts w:cs="Arial"/>
          <w:noProof/>
          <w:sz w:val="18"/>
          <w:szCs w:val="18"/>
          <w:lang w:val="it-IT"/>
        </w:rPr>
        <w:t xml:space="preserve"> rispetto al ruolo </w:t>
      </w:r>
      <w:r w:rsidR="00E55B96" w:rsidRPr="00A25099">
        <w:rPr>
          <w:rFonts w:cs="Arial"/>
          <w:noProof/>
          <w:sz w:val="18"/>
          <w:szCs w:val="18"/>
          <w:lang w:val="it-IT"/>
        </w:rPr>
        <w:t>ricoperto nel progetto</w:t>
      </w:r>
      <w:r w:rsidR="003245C6" w:rsidRPr="00A25099">
        <w:rPr>
          <w:rFonts w:cs="Arial"/>
          <w:noProof/>
          <w:sz w:val="18"/>
          <w:szCs w:val="18"/>
          <w:lang w:val="it-IT"/>
        </w:rPr>
        <w:t>:</w:t>
      </w:r>
    </w:p>
    <w:p w14:paraId="54FB1977" w14:textId="77777777" w:rsidR="00B60EA1" w:rsidRPr="00A25099" w:rsidRDefault="00B60EA1" w:rsidP="00FE7F7B">
      <w:pPr>
        <w:pStyle w:val="Titolo1"/>
        <w:spacing w:before="0" w:after="0"/>
        <w:rPr>
          <w:noProof/>
          <w:lang w:val="it-IT"/>
        </w:rPr>
      </w:pPr>
    </w:p>
    <w:p w14:paraId="400CC14C" w14:textId="3FDC7B0D" w:rsidR="00193B7D" w:rsidRPr="00A25099" w:rsidRDefault="00193B7D" w:rsidP="00193B7D">
      <w:pPr>
        <w:pStyle w:val="Titolo3"/>
        <w:spacing w:before="0"/>
        <w:rPr>
          <w:noProof/>
          <w:sz w:val="18"/>
          <w:szCs w:val="18"/>
        </w:rPr>
      </w:pPr>
      <w:r w:rsidRPr="00A25099">
        <w:rPr>
          <w:noProof/>
          <w:sz w:val="18"/>
          <w:szCs w:val="18"/>
        </w:rPr>
        <w:t>Membro 2</w:t>
      </w:r>
    </w:p>
    <w:p w14:paraId="53A47EBD" w14:textId="5E40EEFE" w:rsidR="00193B7D" w:rsidRPr="00A25099" w:rsidRDefault="00193B7D" w:rsidP="00193B7D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</w:rPr>
      </w:pPr>
      <w:r w:rsidRPr="00A25099">
        <w:rPr>
          <w:rFonts w:cs="Arial"/>
          <w:noProof/>
          <w:sz w:val="18"/>
          <w:szCs w:val="18"/>
        </w:rPr>
        <w:t>…</w:t>
      </w:r>
    </w:p>
    <w:p w14:paraId="02A5971F" w14:textId="4D5BC756" w:rsidR="00193B7D" w:rsidRPr="00A25099" w:rsidRDefault="00193B7D" w:rsidP="00193B7D">
      <w:pPr>
        <w:rPr>
          <w:lang w:val="it-IT"/>
        </w:rPr>
        <w:sectPr w:rsidR="00193B7D" w:rsidRPr="00A25099" w:rsidSect="00501BD0">
          <w:pgSz w:w="11907" w:h="16839" w:code="9"/>
          <w:pgMar w:top="1134" w:right="1134" w:bottom="1134" w:left="1418" w:header="851" w:footer="720" w:gutter="0"/>
          <w:cols w:space="720"/>
          <w:docGrid w:linePitch="231"/>
        </w:sectPr>
      </w:pPr>
    </w:p>
    <w:p w14:paraId="1A436977" w14:textId="2BBB798A" w:rsidR="00A25099" w:rsidRPr="00A25099" w:rsidRDefault="000F676C" w:rsidP="00A25099">
      <w:pPr>
        <w:pStyle w:val="Titolo1"/>
        <w:spacing w:before="0" w:after="0"/>
        <w:rPr>
          <w:noProof/>
          <w:lang w:val="it-IT"/>
        </w:rPr>
      </w:pPr>
      <w:r w:rsidRPr="00A25099">
        <w:rPr>
          <w:noProof/>
          <w:lang w:val="it-IT"/>
        </w:rPr>
        <w:lastRenderedPageBreak/>
        <w:t>6.</w:t>
      </w:r>
      <w:r w:rsidR="008A29A5" w:rsidRPr="00A25099">
        <w:rPr>
          <w:noProof/>
          <w:lang w:val="it-IT"/>
        </w:rPr>
        <w:t xml:space="preserve"> </w:t>
      </w:r>
      <w:r w:rsidR="00637A94" w:rsidRPr="00A25099">
        <w:rPr>
          <w:noProof/>
          <w:lang w:val="it-IT"/>
        </w:rPr>
        <w:t>Budget</w:t>
      </w:r>
      <w:r w:rsidR="00B04106" w:rsidRPr="00A25099">
        <w:rPr>
          <w:noProof/>
          <w:lang w:val="it-IT"/>
        </w:rPr>
        <w:t xml:space="preserve"> sintetico</w:t>
      </w:r>
    </w:p>
    <w:p w14:paraId="2731C9CE" w14:textId="77777777" w:rsidR="00A25099" w:rsidRPr="00A25099" w:rsidRDefault="00A25099" w:rsidP="00A25099">
      <w:pPr>
        <w:pStyle w:val="Titolo1"/>
        <w:spacing w:before="0" w:after="0"/>
        <w:rPr>
          <w:rFonts w:asciiTheme="minorHAnsi" w:hAnsiTheme="minorHAnsi"/>
          <w:noProof/>
          <w:sz w:val="18"/>
          <w:szCs w:val="18"/>
          <w:lang w:val="it-IT"/>
        </w:rPr>
      </w:pPr>
    </w:p>
    <w:p w14:paraId="3C17B9EE" w14:textId="77777777" w:rsidR="00A25099" w:rsidRPr="00A25099" w:rsidRDefault="00A25099" w:rsidP="00A25099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7544ADFC" w14:textId="77777777" w:rsidR="00A25099" w:rsidRPr="00A25099" w:rsidRDefault="00A25099" w:rsidP="00A25099">
      <w:pPr>
        <w:pStyle w:val="Paragrafoelenco"/>
        <w:numPr>
          <w:ilvl w:val="0"/>
          <w:numId w:val="38"/>
        </w:num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Tot. Finanziamento richiesto (Euro): ________________________</w:t>
      </w:r>
    </w:p>
    <w:p w14:paraId="66D3842C" w14:textId="77777777" w:rsidR="00A25099" w:rsidRPr="00A25099" w:rsidRDefault="00A25099" w:rsidP="00A25099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(v. punti 4.1. e 4.2. del Bando)</w:t>
      </w:r>
    </w:p>
    <w:p w14:paraId="5B826DEA" w14:textId="77777777" w:rsidR="00A25099" w:rsidRPr="00A25099" w:rsidRDefault="00A25099" w:rsidP="00A25099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35BF935C" w14:textId="12268791" w:rsidR="00A25099" w:rsidRPr="00A25099" w:rsidRDefault="00A25099" w:rsidP="00A25099">
      <w:pPr>
        <w:pStyle w:val="Paragrafoelenco"/>
        <w:numPr>
          <w:ilvl w:val="0"/>
          <w:numId w:val="38"/>
        </w:num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Tot. Cofinanziamento (Euro): ________________________</w:t>
      </w:r>
    </w:p>
    <w:p w14:paraId="1184F2BD" w14:textId="6497CA35" w:rsidR="00A25099" w:rsidRPr="00A25099" w:rsidRDefault="00A25099" w:rsidP="00A25099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(v. punt</w:t>
      </w:r>
      <w:r w:rsidR="00261FE0">
        <w:rPr>
          <w:rFonts w:cs="Arial"/>
          <w:noProof/>
          <w:sz w:val="18"/>
          <w:szCs w:val="18"/>
          <w:lang w:val="it-IT"/>
        </w:rPr>
        <w:t xml:space="preserve">i 2.6. e </w:t>
      </w:r>
      <w:r w:rsidRPr="00A25099">
        <w:rPr>
          <w:rFonts w:cs="Arial"/>
          <w:noProof/>
          <w:sz w:val="18"/>
          <w:szCs w:val="18"/>
          <w:lang w:val="it-IT"/>
        </w:rPr>
        <w:t>4.3. del Bando)</w:t>
      </w:r>
    </w:p>
    <w:p w14:paraId="3460E69F" w14:textId="77777777" w:rsidR="00A25099" w:rsidRPr="00A25099" w:rsidRDefault="00A25099" w:rsidP="00A25099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047C30D1" w14:textId="7F7764DA" w:rsidR="00A25099" w:rsidRPr="00A25099" w:rsidRDefault="00A25099" w:rsidP="00A25099">
      <w:pPr>
        <w:pStyle w:val="Paragrafoelenco"/>
        <w:numPr>
          <w:ilvl w:val="0"/>
          <w:numId w:val="38"/>
        </w:numPr>
        <w:spacing w:after="60" w:line="240" w:lineRule="auto"/>
        <w:ind w:left="714" w:hanging="357"/>
        <w:contextualSpacing w:val="0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 xml:space="preserve">Suddivisione del finanziamento richiesto (cofinanziamento escluso) per WP e per Categoria di spesa </w:t>
      </w:r>
    </w:p>
    <w:p w14:paraId="2B69673E" w14:textId="77777777" w:rsidR="00A25099" w:rsidRPr="00A25099" w:rsidRDefault="00A25099" w:rsidP="00A25099">
      <w:pPr>
        <w:pStyle w:val="Paragrafoelenco"/>
        <w:spacing w:after="0" w:line="240" w:lineRule="auto"/>
        <w:rPr>
          <w:rFonts w:ascii="Arial" w:hAnsi="Arial" w:cs="Arial"/>
          <w:noProof/>
          <w:sz w:val="18"/>
          <w:szCs w:val="18"/>
          <w:lang w:val="it-IT"/>
        </w:rPr>
      </w:pPr>
      <w:r w:rsidRPr="00A25099">
        <w:rPr>
          <w:rFonts w:cs="Arial"/>
          <w:b/>
          <w:noProof/>
          <w:sz w:val="18"/>
          <w:szCs w:val="18"/>
        </w:rPr>
        <w:sym w:font="Wingdings" w:char="F0E0"/>
      </w:r>
      <w:r w:rsidRPr="00A25099">
        <w:rPr>
          <w:rFonts w:cs="Arial"/>
          <w:noProof/>
          <w:sz w:val="18"/>
          <w:szCs w:val="18"/>
        </w:rPr>
        <w:t xml:space="preserve"> </w:t>
      </w:r>
      <w:r w:rsidRPr="00A25099">
        <w:rPr>
          <w:rFonts w:cs="Arial"/>
          <w:noProof/>
          <w:sz w:val="18"/>
          <w:szCs w:val="18"/>
          <w:u w:val="single"/>
          <w:lang w:val="it-IT"/>
        </w:rPr>
        <w:t>Completare la tabella sottostante</w:t>
      </w:r>
      <w:r w:rsidRPr="00A25099">
        <w:rPr>
          <w:rFonts w:cs="Arial"/>
          <w:noProof/>
          <w:sz w:val="18"/>
          <w:szCs w:val="18"/>
          <w:lang w:val="it-IT"/>
        </w:rPr>
        <w:br/>
      </w:r>
      <w:r w:rsidRPr="00A25099">
        <w:rPr>
          <w:rFonts w:cs="Arial"/>
          <w:noProof/>
          <w:sz w:val="18"/>
          <w:szCs w:val="18"/>
          <w:lang w:val="it-IT"/>
        </w:rPr>
        <w:br/>
      </w:r>
    </w:p>
    <w:p w14:paraId="05AA7A89" w14:textId="77777777" w:rsidR="00A25099" w:rsidRPr="00A25099" w:rsidRDefault="00A25099" w:rsidP="00A25099">
      <w:pPr>
        <w:spacing w:after="0" w:line="240" w:lineRule="auto"/>
        <w:rPr>
          <w:rFonts w:ascii="Arial" w:hAnsi="Arial" w:cs="Arial"/>
          <w:noProof/>
          <w:sz w:val="18"/>
          <w:szCs w:val="18"/>
          <w:u w:val="single"/>
        </w:rPr>
      </w:pPr>
    </w:p>
    <w:p w14:paraId="782B9868" w14:textId="77777777" w:rsidR="00A25099" w:rsidRPr="00A25099" w:rsidRDefault="00A25099" w:rsidP="00A25099">
      <w:pPr>
        <w:spacing w:after="0" w:line="240" w:lineRule="auto"/>
        <w:rPr>
          <w:rFonts w:ascii="Arial" w:hAnsi="Arial" w:cs="Arial"/>
          <w:noProof/>
          <w:sz w:val="18"/>
          <w:szCs w:val="18"/>
          <w:u w:val="single"/>
        </w:rPr>
      </w:pPr>
    </w:p>
    <w:tbl>
      <w:tblPr>
        <w:tblW w:w="12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8"/>
        <w:gridCol w:w="2029"/>
        <w:gridCol w:w="2029"/>
        <w:gridCol w:w="2029"/>
        <w:gridCol w:w="2029"/>
        <w:gridCol w:w="2029"/>
        <w:gridCol w:w="1464"/>
      </w:tblGrid>
      <w:tr w:rsidR="00235CC6" w:rsidRPr="00A25099" w14:paraId="6FD33B90" w14:textId="77777777" w:rsidTr="00235CC6">
        <w:trPr>
          <w:trHeight w:val="533"/>
        </w:trPr>
        <w:tc>
          <w:tcPr>
            <w:tcW w:w="1038" w:type="dxa"/>
            <w:shd w:val="clear" w:color="auto" w:fill="auto"/>
            <w:noWrap/>
            <w:vAlign w:val="center"/>
            <w:hideMark/>
          </w:tcPr>
          <w:p w14:paraId="3B82C84A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  <w:t>WP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234A9820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Personale NON strutturato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7FBAC3E9" w14:textId="388D1346" w:rsidR="00235CC6" w:rsidRPr="00A25099" w:rsidRDefault="00235CC6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Missioni</w:t>
            </w:r>
            <w:r w:rsidRPr="00452491">
              <w:rPr>
                <w:rStyle w:val="Rimandonotaapidipagina"/>
                <w:rFonts w:asciiTheme="majorHAnsi" w:hAnsiTheme="majorHAnsi" w:cs="Arial"/>
                <w:color w:val="000000"/>
                <w:sz w:val="18"/>
                <w:szCs w:val="18"/>
              </w:rPr>
              <w:footnoteReference w:id="2"/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AFABC01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Attrezzature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400B3DAB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Materiali di consumo</w:t>
            </w:r>
          </w:p>
        </w:tc>
        <w:tc>
          <w:tcPr>
            <w:tcW w:w="2029" w:type="dxa"/>
            <w:vAlign w:val="center"/>
          </w:tcPr>
          <w:p w14:paraId="0A4991A8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Disseminazione e comunicazione</w:t>
            </w: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28F59148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  <w:t>TOTALE</w:t>
            </w:r>
          </w:p>
        </w:tc>
      </w:tr>
      <w:tr w:rsidR="00235CC6" w:rsidRPr="00A25099" w14:paraId="2051431D" w14:textId="77777777" w:rsidTr="00235CC6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15A0FD4C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1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5C221B5C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23806E97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111F6C5A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7D8C75D5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109174FA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6029027C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235CC6" w:rsidRPr="00A25099" w14:paraId="2388A1FC" w14:textId="77777777" w:rsidTr="00235CC6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688870DF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2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555F03D6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9230701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FD0782C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4B9EFC69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2D462C7A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3E82306D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235CC6" w:rsidRPr="00A25099" w14:paraId="477FD687" w14:textId="77777777" w:rsidTr="00235CC6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4BBB18F6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3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3B97C18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5DDA7FAE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226123AF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3A2B284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13A71F70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47C40EFD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235CC6" w:rsidRPr="00A25099" w14:paraId="697C5EED" w14:textId="77777777" w:rsidTr="00235CC6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  <w:hideMark/>
          </w:tcPr>
          <w:p w14:paraId="0E55D1FC" w14:textId="27DA2812" w:rsidR="00235CC6" w:rsidRPr="00A25099" w:rsidRDefault="00235CC6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…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D657B54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93903A3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B4D2794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9F44EC8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7C7F056D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0F9886E9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235CC6" w:rsidRPr="00A25099" w14:paraId="7AD453CD" w14:textId="77777777" w:rsidTr="00235CC6">
        <w:trPr>
          <w:trHeight w:val="300"/>
        </w:trPr>
        <w:tc>
          <w:tcPr>
            <w:tcW w:w="1038" w:type="dxa"/>
            <w:shd w:val="clear" w:color="auto" w:fill="D9D9D9" w:themeFill="background1" w:themeFillShade="D9"/>
            <w:noWrap/>
            <w:vAlign w:val="center"/>
            <w:hideMark/>
          </w:tcPr>
          <w:p w14:paraId="2B1B3828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  <w:t>TOTALE</w:t>
            </w: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4E46188B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7228674E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1310213C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6CD7C50C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14:paraId="2CAF5DCA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4CE15059" w14:textId="77777777" w:rsidR="00235CC6" w:rsidRPr="00A25099" w:rsidRDefault="00235CC6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</w:tbl>
    <w:p w14:paraId="3E9FC7C6" w14:textId="77777777" w:rsidR="00A25099" w:rsidRPr="00A25099" w:rsidRDefault="00A25099" w:rsidP="00A25099">
      <w:pPr>
        <w:spacing w:after="0" w:line="240" w:lineRule="auto"/>
        <w:rPr>
          <w:rFonts w:ascii="Arial" w:hAnsi="Arial" w:cs="Arial"/>
          <w:noProof/>
          <w:sz w:val="18"/>
          <w:szCs w:val="18"/>
          <w:u w:val="single"/>
        </w:rPr>
      </w:pPr>
    </w:p>
    <w:p w14:paraId="7B6E3AE9" w14:textId="1C3E39FD" w:rsidR="001F1B34" w:rsidRPr="00A25099" w:rsidRDefault="001F1B34" w:rsidP="00A25099">
      <w:pPr>
        <w:pStyle w:val="Titolo1"/>
        <w:spacing w:before="0" w:after="0"/>
        <w:rPr>
          <w:noProof/>
          <w:lang w:val="it-IT"/>
        </w:rPr>
      </w:pPr>
    </w:p>
    <w:p w14:paraId="2916C87E" w14:textId="77777777" w:rsidR="00BB266C" w:rsidRPr="00A25099" w:rsidRDefault="00BB266C" w:rsidP="00BB266C">
      <w:pPr>
        <w:rPr>
          <w:lang w:val="it-IT"/>
        </w:rPr>
      </w:pPr>
    </w:p>
    <w:p w14:paraId="251AF6CD" w14:textId="145D82EB" w:rsidR="001F1B34" w:rsidRPr="00A25099" w:rsidRDefault="00BB266C" w:rsidP="001F1B34">
      <w:pPr>
        <w:pStyle w:val="Titolo1"/>
        <w:spacing w:before="0" w:after="0"/>
        <w:rPr>
          <w:noProof/>
          <w:lang w:val="it-IT"/>
        </w:rPr>
      </w:pPr>
      <w:r w:rsidRPr="00A25099">
        <w:rPr>
          <w:noProof/>
          <w:lang w:val="it-IT"/>
        </w:rPr>
        <w:t>7</w:t>
      </w:r>
      <w:r w:rsidR="001F1B34" w:rsidRPr="00A25099">
        <w:rPr>
          <w:noProof/>
          <w:lang w:val="it-IT"/>
        </w:rPr>
        <w:t xml:space="preserve">. </w:t>
      </w:r>
      <w:r w:rsidR="00E55B96" w:rsidRPr="00A25099">
        <w:rPr>
          <w:noProof/>
          <w:lang w:val="it-IT"/>
        </w:rPr>
        <w:t>Rappresentazione grafica del concept di progetto (facoltativo)</w:t>
      </w:r>
    </w:p>
    <w:p w14:paraId="477EB089" w14:textId="35545DF0" w:rsidR="00994D00" w:rsidRPr="00A25099" w:rsidRDefault="00D173E6" w:rsidP="001F1B34">
      <w:pPr>
        <w:spacing w:after="0" w:line="240" w:lineRule="auto"/>
        <w:jc w:val="both"/>
        <w:rPr>
          <w:rFonts w:cs="Arial"/>
          <w:i/>
          <w:noProof/>
          <w:color w:val="B01513" w:themeColor="accent1"/>
          <w:sz w:val="18"/>
          <w:szCs w:val="18"/>
          <w:lang w:val="it-IT"/>
        </w:rPr>
      </w:pPr>
      <w:r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(</w:t>
      </w:r>
      <w:r w:rsidR="00E55B96"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su </w:t>
      </w:r>
      <w:r w:rsidR="008B2367"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una</w:t>
      </w:r>
      <w:r w:rsidR="00994D00"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 pa</w:t>
      </w:r>
      <w:r w:rsidR="00E55B96"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gina</w:t>
      </w:r>
      <w:r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)</w:t>
      </w:r>
    </w:p>
    <w:p w14:paraId="167AE992" w14:textId="63523384" w:rsidR="001F1B34" w:rsidRPr="00A25099" w:rsidRDefault="001F1B34" w:rsidP="001F1B34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7D9D1145" w14:textId="0800446C" w:rsidR="00541C53" w:rsidRPr="00E55B96" w:rsidRDefault="00E55B96" w:rsidP="00D173E6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Riportare una rappresentazione grafico-sintetica della proposta di progetto</w:t>
      </w:r>
      <w:r w:rsidR="009C7718" w:rsidRPr="00A25099">
        <w:rPr>
          <w:rFonts w:cs="Arial"/>
          <w:noProof/>
          <w:sz w:val="18"/>
          <w:szCs w:val="18"/>
          <w:lang w:val="it-IT"/>
        </w:rPr>
        <w:t>.</w:t>
      </w:r>
    </w:p>
    <w:sectPr w:rsidR="00541C53" w:rsidRPr="00E55B96" w:rsidSect="00B60EA1">
      <w:pgSz w:w="16839" w:h="11907" w:orient="landscape" w:code="9"/>
      <w:pgMar w:top="1418" w:right="1134" w:bottom="1134" w:left="1134" w:header="851" w:footer="720" w:gutter="0"/>
      <w:cols w:space="720"/>
      <w:titlePg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FEC97" w14:textId="77777777" w:rsidR="0099279A" w:rsidRDefault="0099279A" w:rsidP="008B0AA8">
      <w:pPr>
        <w:spacing w:after="0" w:line="240" w:lineRule="auto"/>
      </w:pPr>
      <w:r>
        <w:separator/>
      </w:r>
    </w:p>
  </w:endnote>
  <w:endnote w:type="continuationSeparator" w:id="0">
    <w:p w14:paraId="02A19266" w14:textId="77777777" w:rsidR="0099279A" w:rsidRDefault="0099279A" w:rsidP="008B0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2726484"/>
      <w:docPartObj>
        <w:docPartGallery w:val="Page Numbers (Bottom of Page)"/>
        <w:docPartUnique/>
      </w:docPartObj>
    </w:sdtPr>
    <w:sdtEndPr/>
    <w:sdtContent>
      <w:p w14:paraId="3E1AA618" w14:textId="77777777" w:rsidR="00B85511" w:rsidRDefault="00B85511">
        <w:pPr>
          <w:pStyle w:val="Pidipagina"/>
        </w:pPr>
        <w:r>
          <w:rPr>
            <w:noProof/>
            <w:lang w:val="en-GB" w:eastAsia="en-GB"/>
          </w:rPr>
          <mc:AlternateContent>
            <mc:Choice Requires="wpg">
              <w:drawing>
                <wp:anchor distT="0" distB="0" distL="114300" distR="114300" simplePos="0" relativeHeight="251657728" behindDoc="0" locked="0" layoutInCell="1" allowOverlap="1" wp14:anchorId="524A6F68" wp14:editId="0CA0D08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219075"/>
                  <wp:effectExtent l="0" t="0" r="19050" b="9525"/>
                  <wp:wrapNone/>
                  <wp:docPr id="1" name="Grup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219075"/>
                            <a:chOff x="0" y="14970"/>
                            <a:chExt cx="12255" cy="345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5027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DC762" w14:textId="1F9C42CF" w:rsidR="00B85511" w:rsidRPr="00B30D4C" w:rsidRDefault="00B85511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</w:pP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fldChar w:fldCharType="begin"/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instrText>PAGE    \* MERGEFORMAT</w:instrText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fldChar w:fldCharType="separate"/>
                                </w:r>
                                <w:r w:rsidR="00682F94" w:rsidRPr="00682F94">
                                  <w:rPr>
                                    <w:noProof/>
                                    <w:color w:val="808080" w:themeColor="background1" w:themeShade="80"/>
                                    <w:sz w:val="20"/>
                                    <w:lang w:val="it-IT"/>
                                  </w:rPr>
                                  <w:t>6</w:t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24A6F68" id="Gruppo 1" o:spid="_x0000_s1026" style="position:absolute;margin-left:0;margin-top:0;width:610.5pt;height:17.25pt;z-index:251657728;mso-width-percent:1000;mso-position-horizontal:center;mso-position-horizontal-relative:page;mso-position-vertical:center;mso-position-vertical-relative:bottom-margin-area;mso-width-percent:1000" coordorigin=",14970" coordsize="1225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502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106DC762" w14:textId="1F9C42CF" w:rsidR="00B85511" w:rsidRPr="00B30D4C" w:rsidRDefault="00B85511">
                          <w:pPr>
                            <w:jc w:val="center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fldChar w:fldCharType="begin"/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instrText>PAGE    \* MERGEFORMAT</w:instrText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fldChar w:fldCharType="separate"/>
                          </w:r>
                          <w:r w:rsidR="00682F94" w:rsidRPr="00682F94">
                            <w:rPr>
                              <w:noProof/>
                              <w:color w:val="808080" w:themeColor="background1" w:themeShade="80"/>
                              <w:sz w:val="20"/>
                              <w:lang w:val="it-IT"/>
                            </w:rPr>
                            <w:t>6</w:t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" adj="20904" strokecolor="#7f7f7f [161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959EE" w14:textId="53521A73" w:rsidR="00501BD0" w:rsidRDefault="00501BD0">
    <w:pPr>
      <w:pStyle w:val="Pidipagina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0FCD818D" wp14:editId="59EFB48B">
              <wp:simplePos x="0" y="0"/>
              <wp:positionH relativeFrom="page">
                <wp:posOffset>152400</wp:posOffset>
              </wp:positionH>
              <wp:positionV relativeFrom="bottomMargin">
                <wp:posOffset>398145</wp:posOffset>
              </wp:positionV>
              <wp:extent cx="7753350" cy="219075"/>
              <wp:effectExtent l="0" t="0" r="19050" b="9525"/>
              <wp:wrapNone/>
              <wp:docPr id="15" name="Grupp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3350" cy="219075"/>
                        <a:chOff x="0" y="14970"/>
                        <a:chExt cx="12255" cy="345"/>
                      </a:xfrm>
                    </wpg:grpSpPr>
                    <wps:wsp>
                      <wps:cNvPr id="1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5027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052A8" w14:textId="77777777" w:rsidR="00501BD0" w:rsidRPr="00B30D4C" w:rsidRDefault="00501BD0" w:rsidP="00501BD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</w:rPr>
                            </w:pP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fldChar w:fldCharType="begin"/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instrText>PAGE    \* MERGEFORMAT</w:instrText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fldChar w:fldCharType="separate"/>
                            </w:r>
                            <w:r w:rsidR="00682F94" w:rsidRPr="00682F94">
                              <w:rPr>
                                <w:noProof/>
                                <w:color w:val="808080" w:themeColor="background1" w:themeShade="80"/>
                                <w:sz w:val="20"/>
                                <w:lang w:val="it-IT"/>
                              </w:rPr>
                              <w:t>7</w:t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7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18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CD818D" id="Gruppo 15" o:spid="_x0000_s1031" style="position:absolute;margin-left:12pt;margin-top:31.35pt;width:610.5pt;height:17.25pt;z-index:251672064;mso-width-percent:1000;mso-position-horizontal-relative:page;mso-position-vertical-relative:bottom-margin-area;mso-width-percent:1000" coordorigin=",14970" coordsize="1225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2" type="#_x0000_t202" style="position:absolute;left:10803;top:1502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19052A8" w14:textId="77777777" w:rsidR="00501BD0" w:rsidRPr="00B30D4C" w:rsidRDefault="00501BD0" w:rsidP="00501BD0">
                      <w:pPr>
                        <w:jc w:val="center"/>
                        <w:rPr>
                          <w:color w:val="808080" w:themeColor="background1" w:themeShade="80"/>
                          <w:sz w:val="20"/>
                        </w:rPr>
                      </w:pP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fldChar w:fldCharType="begin"/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instrText>PAGE    \* MERGEFORMAT</w:instrText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fldChar w:fldCharType="separate"/>
                      </w:r>
                      <w:r w:rsidR="00682F94" w:rsidRPr="00682F94">
                        <w:rPr>
                          <w:noProof/>
                          <w:color w:val="808080" w:themeColor="background1" w:themeShade="80"/>
                          <w:sz w:val="20"/>
                          <w:lang w:val="it-IT"/>
                        </w:rPr>
                        <w:t>7</w:t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3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3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" strokecolor="#a5a5a5"/>
                <v:shape id="AutoShape 28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" adj="20904" strokecolor="#7f7f7f [1612]"/>
              </v:group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3D889" w14:textId="77777777" w:rsidR="0099279A" w:rsidRDefault="0099279A" w:rsidP="008B0AA8">
      <w:pPr>
        <w:spacing w:after="0" w:line="240" w:lineRule="auto"/>
      </w:pPr>
      <w:r>
        <w:separator/>
      </w:r>
    </w:p>
  </w:footnote>
  <w:footnote w:type="continuationSeparator" w:id="0">
    <w:p w14:paraId="54A90F90" w14:textId="77777777" w:rsidR="0099279A" w:rsidRDefault="0099279A" w:rsidP="008B0AA8">
      <w:pPr>
        <w:spacing w:after="0" w:line="240" w:lineRule="auto"/>
      </w:pPr>
      <w:r>
        <w:continuationSeparator/>
      </w:r>
    </w:p>
  </w:footnote>
  <w:footnote w:id="1">
    <w:p w14:paraId="1399C6D8" w14:textId="0BAD0DEE" w:rsidR="00722834" w:rsidRPr="00452491" w:rsidRDefault="00722834" w:rsidP="00C60352">
      <w:pPr>
        <w:spacing w:after="0" w:line="240" w:lineRule="auto"/>
        <w:jc w:val="both"/>
        <w:rPr>
          <w:rFonts w:eastAsia="Times New Roman"/>
          <w:sz w:val="14"/>
          <w:szCs w:val="14"/>
          <w:lang w:val="it-IT"/>
        </w:rPr>
      </w:pPr>
      <w:r w:rsidRPr="00452491">
        <w:rPr>
          <w:rStyle w:val="Rimandonotaapidipagina"/>
          <w:sz w:val="14"/>
          <w:szCs w:val="14"/>
        </w:rPr>
        <w:footnoteRef/>
      </w:r>
      <w:r w:rsidRPr="00452491">
        <w:rPr>
          <w:sz w:val="14"/>
          <w:szCs w:val="14"/>
          <w:lang w:val="it-IT"/>
        </w:rPr>
        <w:t xml:space="preserve"> </w:t>
      </w:r>
      <w:r w:rsidR="00E13682" w:rsidRPr="00452491">
        <w:rPr>
          <w:rFonts w:eastAsia="Times New Roman"/>
          <w:sz w:val="14"/>
          <w:szCs w:val="14"/>
          <w:lang w:val="it-IT"/>
        </w:rPr>
        <w:t>Nell’ambito della seconda fase di selezione, i proponenti saranno chiamati ad allegare alla documentazione una lettera di endorsement per ciascun partner che intenda partecipare attivamente al progetto.</w:t>
      </w:r>
    </w:p>
  </w:footnote>
  <w:footnote w:id="2">
    <w:p w14:paraId="17293E59" w14:textId="29629FE6" w:rsidR="00235CC6" w:rsidRPr="00A504C7" w:rsidRDefault="00235CC6" w:rsidP="00452491">
      <w:pPr>
        <w:pStyle w:val="Testonotaapidipagina"/>
        <w:rPr>
          <w:sz w:val="14"/>
          <w:szCs w:val="14"/>
          <w:lang w:val="it-IT"/>
        </w:rPr>
      </w:pPr>
      <w:r w:rsidRPr="00A504C7">
        <w:rPr>
          <w:rStyle w:val="Rimandonotaapidipagina"/>
          <w:sz w:val="14"/>
          <w:szCs w:val="14"/>
        </w:rPr>
        <w:footnoteRef/>
      </w:r>
      <w:r w:rsidRPr="00A504C7">
        <w:rPr>
          <w:sz w:val="14"/>
          <w:szCs w:val="14"/>
          <w:lang w:val="it-IT"/>
        </w:rPr>
        <w:t xml:space="preserve"> </w:t>
      </w:r>
      <w:r>
        <w:rPr>
          <w:sz w:val="14"/>
          <w:szCs w:val="14"/>
          <w:lang w:val="it-IT"/>
        </w:rPr>
        <w:t xml:space="preserve">Sono da includere sotto questa voce anche </w:t>
      </w:r>
      <w:r w:rsidRPr="00A504C7">
        <w:rPr>
          <w:sz w:val="14"/>
          <w:szCs w:val="14"/>
          <w:lang w:val="it-IT"/>
        </w:rPr>
        <w:t>eventuali</w:t>
      </w:r>
      <w:r>
        <w:rPr>
          <w:sz w:val="14"/>
          <w:szCs w:val="14"/>
          <w:lang w:val="it-IT"/>
        </w:rPr>
        <w:t xml:space="preserve"> visti e</w:t>
      </w:r>
      <w:r w:rsidRPr="00A504C7">
        <w:rPr>
          <w:sz w:val="14"/>
          <w:szCs w:val="14"/>
          <w:lang w:val="it-IT"/>
        </w:rPr>
        <w:t xml:space="preserve"> spese mediche per viaggi in </w:t>
      </w:r>
      <w:r>
        <w:rPr>
          <w:sz w:val="14"/>
          <w:szCs w:val="14"/>
          <w:lang w:val="it-IT"/>
        </w:rPr>
        <w:t>P</w:t>
      </w:r>
      <w:r w:rsidRPr="00A504C7">
        <w:rPr>
          <w:sz w:val="14"/>
          <w:szCs w:val="14"/>
          <w:lang w:val="it-IT"/>
        </w:rPr>
        <w:t>aesi extraeuropei</w:t>
      </w:r>
      <w:r>
        <w:rPr>
          <w:sz w:val="14"/>
          <w:szCs w:val="14"/>
          <w:lang w:val="it-IT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D75FE" w14:textId="77777777" w:rsidR="00E772F0" w:rsidRDefault="00E772F0" w:rsidP="00E772F0">
    <w:pPr>
      <w:rPr>
        <w:sz w:val="18"/>
        <w:szCs w:val="18"/>
        <w:lang w:val="it-IT"/>
      </w:rPr>
    </w:pPr>
  </w:p>
  <w:p w14:paraId="7FC46ABC" w14:textId="2A9491F3" w:rsidR="00E772F0" w:rsidRPr="00847878" w:rsidRDefault="00E772F0" w:rsidP="00E772F0">
    <w:pPr>
      <w:rPr>
        <w:sz w:val="18"/>
        <w:szCs w:val="18"/>
        <w:lang w:val="it-IT"/>
      </w:rPr>
    </w:pPr>
    <w:r w:rsidRPr="00D46649">
      <w:rPr>
        <w:noProof/>
        <w:lang w:val="en-GB" w:eastAsia="en-GB"/>
      </w:rPr>
      <w:drawing>
        <wp:anchor distT="0" distB="0" distL="114300" distR="114300" simplePos="0" relativeHeight="251665920" behindDoc="1" locked="0" layoutInCell="1" allowOverlap="1" wp14:anchorId="2D3FA9DB" wp14:editId="7E63FE4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649">
      <w:rPr>
        <w:noProof/>
        <w:lang w:val="en-GB" w:eastAsia="en-GB"/>
      </w:rPr>
      <w:drawing>
        <wp:anchor distT="0" distB="0" distL="114300" distR="114300" simplePos="0" relativeHeight="251666944" behindDoc="1" locked="0" layoutInCell="1" allowOverlap="1" wp14:anchorId="5D1E4A06" wp14:editId="6E0AA16B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878">
      <w:rPr>
        <w:sz w:val="18"/>
        <w:szCs w:val="18"/>
        <w:lang w:val="it-IT"/>
      </w:rPr>
      <w:t>Polisocial Award 20</w:t>
    </w:r>
    <w:r w:rsidR="004F4386">
      <w:rPr>
        <w:sz w:val="18"/>
        <w:szCs w:val="18"/>
        <w:lang w:val="it-IT"/>
      </w:rPr>
      <w:t>2</w:t>
    </w:r>
    <w:r w:rsidR="007F0AFA">
      <w:rPr>
        <w:sz w:val="18"/>
        <w:szCs w:val="18"/>
        <w:lang w:val="it-IT"/>
      </w:rPr>
      <w:t>1</w:t>
    </w:r>
    <w:r>
      <w:rPr>
        <w:sz w:val="18"/>
        <w:szCs w:val="18"/>
        <w:lang w:val="it-IT"/>
      </w:rPr>
      <w:t xml:space="preserve"> | Concept Note</w:t>
    </w:r>
  </w:p>
  <w:p w14:paraId="3B44D5C9" w14:textId="6B9F071E" w:rsidR="004C0619" w:rsidRDefault="004C0619" w:rsidP="00D81BA6">
    <w:pPr>
      <w:pStyle w:val="Intestazione"/>
      <w:tabs>
        <w:tab w:val="clear" w:pos="4819"/>
        <w:tab w:val="clear" w:pos="9638"/>
        <w:tab w:val="left" w:pos="3900"/>
      </w:tabs>
      <w:rPr>
        <w:lang w:val="it-IT"/>
      </w:rPr>
    </w:pPr>
  </w:p>
  <w:p w14:paraId="4ED2EC94" w14:textId="77777777" w:rsidR="00FD23CF" w:rsidRPr="00847878" w:rsidRDefault="00FD23CF">
    <w:pPr>
      <w:pStyle w:val="Intestazione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06BD9" w14:textId="77777777" w:rsidR="00E772F0" w:rsidRDefault="00E772F0" w:rsidP="00E772F0">
    <w:pPr>
      <w:rPr>
        <w:sz w:val="18"/>
        <w:szCs w:val="18"/>
        <w:lang w:val="it-IT"/>
      </w:rPr>
    </w:pPr>
  </w:p>
  <w:p w14:paraId="3E861237" w14:textId="3140B390" w:rsidR="00E772F0" w:rsidRPr="00847878" w:rsidRDefault="00E772F0" w:rsidP="00E772F0">
    <w:pPr>
      <w:rPr>
        <w:sz w:val="18"/>
        <w:szCs w:val="18"/>
        <w:lang w:val="it-IT"/>
      </w:rPr>
    </w:pPr>
    <w:r w:rsidRPr="00D46649">
      <w:rPr>
        <w:noProof/>
        <w:lang w:val="en-GB" w:eastAsia="en-GB"/>
      </w:rPr>
      <w:drawing>
        <wp:anchor distT="0" distB="0" distL="114300" distR="114300" simplePos="0" relativeHeight="251668992" behindDoc="1" locked="0" layoutInCell="1" allowOverlap="1" wp14:anchorId="38758C2A" wp14:editId="042A07D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649">
      <w:rPr>
        <w:noProof/>
        <w:lang w:val="en-GB" w:eastAsia="en-GB"/>
      </w:rPr>
      <w:drawing>
        <wp:anchor distT="0" distB="0" distL="114300" distR="114300" simplePos="0" relativeHeight="251670016" behindDoc="1" locked="0" layoutInCell="1" allowOverlap="1" wp14:anchorId="5AD91A5B" wp14:editId="2D04344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878">
      <w:rPr>
        <w:sz w:val="18"/>
        <w:szCs w:val="18"/>
        <w:lang w:val="it-IT"/>
      </w:rPr>
      <w:t>Polisocial Award 20</w:t>
    </w:r>
    <w:r w:rsidR="004F4386">
      <w:rPr>
        <w:sz w:val="18"/>
        <w:szCs w:val="18"/>
        <w:lang w:val="it-IT"/>
      </w:rPr>
      <w:t>2</w:t>
    </w:r>
    <w:r w:rsidR="00E12DE7">
      <w:rPr>
        <w:sz w:val="18"/>
        <w:szCs w:val="18"/>
        <w:lang w:val="it-IT"/>
      </w:rPr>
      <w:t>1</w:t>
    </w:r>
    <w:r>
      <w:rPr>
        <w:sz w:val="18"/>
        <w:szCs w:val="18"/>
        <w:lang w:val="it-IT"/>
      </w:rPr>
      <w:t xml:space="preserve"> | Concept Note</w:t>
    </w:r>
  </w:p>
  <w:p w14:paraId="42953D0B" w14:textId="2AB1CA86" w:rsidR="00FF2B76" w:rsidRPr="00FF2B76" w:rsidRDefault="00FF2B76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D0394"/>
    <w:multiLevelType w:val="hybridMultilevel"/>
    <w:tmpl w:val="552011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0429A"/>
    <w:multiLevelType w:val="hybridMultilevel"/>
    <w:tmpl w:val="24E00C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C260C"/>
    <w:multiLevelType w:val="hybridMultilevel"/>
    <w:tmpl w:val="89DEA7E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776FF"/>
    <w:multiLevelType w:val="hybridMultilevel"/>
    <w:tmpl w:val="B0985E0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B2CB1"/>
    <w:multiLevelType w:val="hybridMultilevel"/>
    <w:tmpl w:val="5F06016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806CBC"/>
    <w:multiLevelType w:val="hybridMultilevel"/>
    <w:tmpl w:val="7CFC6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10A3F"/>
    <w:multiLevelType w:val="hybridMultilevel"/>
    <w:tmpl w:val="87D474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52BFD"/>
    <w:multiLevelType w:val="hybridMultilevel"/>
    <w:tmpl w:val="75F22E92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0C7A36"/>
    <w:multiLevelType w:val="hybridMultilevel"/>
    <w:tmpl w:val="6D62C8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61731"/>
    <w:multiLevelType w:val="multilevel"/>
    <w:tmpl w:val="6D6C63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5237D"/>
    <w:multiLevelType w:val="hybridMultilevel"/>
    <w:tmpl w:val="79089F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35135"/>
    <w:multiLevelType w:val="hybridMultilevel"/>
    <w:tmpl w:val="53B242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36CF2"/>
    <w:multiLevelType w:val="hybridMultilevel"/>
    <w:tmpl w:val="B77EF6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D5EDC"/>
    <w:multiLevelType w:val="hybridMultilevel"/>
    <w:tmpl w:val="BB0EB0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76DA5"/>
    <w:multiLevelType w:val="hybridMultilevel"/>
    <w:tmpl w:val="56821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153B2"/>
    <w:multiLevelType w:val="hybridMultilevel"/>
    <w:tmpl w:val="1408DA9A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A4496"/>
    <w:multiLevelType w:val="hybridMultilevel"/>
    <w:tmpl w:val="E8B061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A9377F"/>
    <w:multiLevelType w:val="hybridMultilevel"/>
    <w:tmpl w:val="0FCA1E2C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61539E"/>
    <w:multiLevelType w:val="hybridMultilevel"/>
    <w:tmpl w:val="358CAA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F03FFC"/>
    <w:multiLevelType w:val="hybridMultilevel"/>
    <w:tmpl w:val="F3A0C8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932298"/>
    <w:multiLevelType w:val="hybridMultilevel"/>
    <w:tmpl w:val="B5BEC9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A62131"/>
    <w:multiLevelType w:val="hybridMultilevel"/>
    <w:tmpl w:val="014287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C5A9A"/>
    <w:multiLevelType w:val="hybridMultilevel"/>
    <w:tmpl w:val="1A8A9BEA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527C45"/>
    <w:multiLevelType w:val="hybridMultilevel"/>
    <w:tmpl w:val="29086180"/>
    <w:lvl w:ilvl="0" w:tplc="F05ED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693091"/>
    <w:multiLevelType w:val="hybridMultilevel"/>
    <w:tmpl w:val="B1549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1666F"/>
    <w:multiLevelType w:val="hybridMultilevel"/>
    <w:tmpl w:val="967CBE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510E38"/>
    <w:multiLevelType w:val="multilevel"/>
    <w:tmpl w:val="7240A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670F6866"/>
    <w:multiLevelType w:val="hybridMultilevel"/>
    <w:tmpl w:val="DFDEDF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77509"/>
    <w:multiLevelType w:val="multilevel"/>
    <w:tmpl w:val="7132E906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E66024B"/>
    <w:multiLevelType w:val="hybridMultilevel"/>
    <w:tmpl w:val="552011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3E5AA0"/>
    <w:multiLevelType w:val="multilevel"/>
    <w:tmpl w:val="DC5E96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1256756"/>
    <w:multiLevelType w:val="hybridMultilevel"/>
    <w:tmpl w:val="0A14E9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809DC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8B68CB"/>
    <w:multiLevelType w:val="hybridMultilevel"/>
    <w:tmpl w:val="25BCEC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942D0C"/>
    <w:multiLevelType w:val="hybridMultilevel"/>
    <w:tmpl w:val="DFE601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5B509C"/>
    <w:multiLevelType w:val="hybridMultilevel"/>
    <w:tmpl w:val="60F06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F5018A"/>
    <w:multiLevelType w:val="hybridMultilevel"/>
    <w:tmpl w:val="62A4C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8952D0"/>
    <w:multiLevelType w:val="hybridMultilevel"/>
    <w:tmpl w:val="3CF871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8"/>
  </w:num>
  <w:num w:numId="3">
    <w:abstractNumId w:val="8"/>
  </w:num>
  <w:num w:numId="4">
    <w:abstractNumId w:val="16"/>
  </w:num>
  <w:num w:numId="5">
    <w:abstractNumId w:val="18"/>
  </w:num>
  <w:num w:numId="6">
    <w:abstractNumId w:val="35"/>
  </w:num>
  <w:num w:numId="7">
    <w:abstractNumId w:val="27"/>
  </w:num>
  <w:num w:numId="8">
    <w:abstractNumId w:val="13"/>
  </w:num>
  <w:num w:numId="9">
    <w:abstractNumId w:val="33"/>
  </w:num>
  <w:num w:numId="10">
    <w:abstractNumId w:val="32"/>
  </w:num>
  <w:num w:numId="11">
    <w:abstractNumId w:val="25"/>
  </w:num>
  <w:num w:numId="12">
    <w:abstractNumId w:val="24"/>
  </w:num>
  <w:num w:numId="13">
    <w:abstractNumId w:val="5"/>
  </w:num>
  <w:num w:numId="14">
    <w:abstractNumId w:val="6"/>
  </w:num>
  <w:num w:numId="15">
    <w:abstractNumId w:val="34"/>
  </w:num>
  <w:num w:numId="16">
    <w:abstractNumId w:val="36"/>
  </w:num>
  <w:num w:numId="17">
    <w:abstractNumId w:val="28"/>
  </w:num>
  <w:num w:numId="18">
    <w:abstractNumId w:val="30"/>
  </w:num>
  <w:num w:numId="19">
    <w:abstractNumId w:val="26"/>
  </w:num>
  <w:num w:numId="20">
    <w:abstractNumId w:val="20"/>
  </w:num>
  <w:num w:numId="21">
    <w:abstractNumId w:val="31"/>
  </w:num>
  <w:num w:numId="22">
    <w:abstractNumId w:val="21"/>
  </w:num>
  <w:num w:numId="23">
    <w:abstractNumId w:val="19"/>
  </w:num>
  <w:num w:numId="24">
    <w:abstractNumId w:val="17"/>
  </w:num>
  <w:num w:numId="25">
    <w:abstractNumId w:val="3"/>
  </w:num>
  <w:num w:numId="26">
    <w:abstractNumId w:val="9"/>
  </w:num>
  <w:num w:numId="27">
    <w:abstractNumId w:val="12"/>
  </w:num>
  <w:num w:numId="28">
    <w:abstractNumId w:val="22"/>
  </w:num>
  <w:num w:numId="29">
    <w:abstractNumId w:val="15"/>
  </w:num>
  <w:num w:numId="30">
    <w:abstractNumId w:val="14"/>
  </w:num>
  <w:num w:numId="31">
    <w:abstractNumId w:val="29"/>
  </w:num>
  <w:num w:numId="32">
    <w:abstractNumId w:val="0"/>
  </w:num>
  <w:num w:numId="33">
    <w:abstractNumId w:val="1"/>
  </w:num>
  <w:num w:numId="34">
    <w:abstractNumId w:val="2"/>
  </w:num>
  <w:num w:numId="35">
    <w:abstractNumId w:val="23"/>
  </w:num>
  <w:num w:numId="36">
    <w:abstractNumId w:val="4"/>
  </w:num>
  <w:num w:numId="37">
    <w:abstractNumId w:val="7"/>
  </w:num>
  <w:num w:numId="38">
    <w:abstractNumId w:val="11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defaultTabStop w:val="720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0AA8"/>
    <w:rsid w:val="00001A8E"/>
    <w:rsid w:val="00011A4F"/>
    <w:rsid w:val="0001271C"/>
    <w:rsid w:val="00013A60"/>
    <w:rsid w:val="000148C8"/>
    <w:rsid w:val="00014ECE"/>
    <w:rsid w:val="000251AC"/>
    <w:rsid w:val="00026521"/>
    <w:rsid w:val="00026AAE"/>
    <w:rsid w:val="0002777F"/>
    <w:rsid w:val="00031D63"/>
    <w:rsid w:val="00037A41"/>
    <w:rsid w:val="00040465"/>
    <w:rsid w:val="00043744"/>
    <w:rsid w:val="00046C50"/>
    <w:rsid w:val="0005310E"/>
    <w:rsid w:val="0007135C"/>
    <w:rsid w:val="00073276"/>
    <w:rsid w:val="0007358E"/>
    <w:rsid w:val="00076436"/>
    <w:rsid w:val="00090C0B"/>
    <w:rsid w:val="0009335E"/>
    <w:rsid w:val="00096D50"/>
    <w:rsid w:val="00096DBA"/>
    <w:rsid w:val="000A034C"/>
    <w:rsid w:val="000B2883"/>
    <w:rsid w:val="000B7B78"/>
    <w:rsid w:val="000C2CD5"/>
    <w:rsid w:val="000C5B11"/>
    <w:rsid w:val="000C7CC3"/>
    <w:rsid w:val="000D0EBB"/>
    <w:rsid w:val="000D1E03"/>
    <w:rsid w:val="000D46A0"/>
    <w:rsid w:val="000F313E"/>
    <w:rsid w:val="000F676C"/>
    <w:rsid w:val="00104494"/>
    <w:rsid w:val="00110789"/>
    <w:rsid w:val="00116185"/>
    <w:rsid w:val="0012171E"/>
    <w:rsid w:val="0013016E"/>
    <w:rsid w:val="00140643"/>
    <w:rsid w:val="00140C4E"/>
    <w:rsid w:val="00151A17"/>
    <w:rsid w:val="00152C93"/>
    <w:rsid w:val="00153A53"/>
    <w:rsid w:val="00165498"/>
    <w:rsid w:val="001709D6"/>
    <w:rsid w:val="00175282"/>
    <w:rsid w:val="00175A1E"/>
    <w:rsid w:val="00176F6B"/>
    <w:rsid w:val="00177C2B"/>
    <w:rsid w:val="00186E7A"/>
    <w:rsid w:val="001917BB"/>
    <w:rsid w:val="00193B7D"/>
    <w:rsid w:val="001A1549"/>
    <w:rsid w:val="001A3904"/>
    <w:rsid w:val="001A6681"/>
    <w:rsid w:val="001B577E"/>
    <w:rsid w:val="001B5DC1"/>
    <w:rsid w:val="001C75DF"/>
    <w:rsid w:val="001C7F9E"/>
    <w:rsid w:val="001D1DED"/>
    <w:rsid w:val="001D401A"/>
    <w:rsid w:val="001D4D6D"/>
    <w:rsid w:val="001E14CF"/>
    <w:rsid w:val="001E1AF3"/>
    <w:rsid w:val="001E7BDC"/>
    <w:rsid w:val="001F1B34"/>
    <w:rsid w:val="001F3893"/>
    <w:rsid w:val="001F401A"/>
    <w:rsid w:val="001F5E62"/>
    <w:rsid w:val="0020298F"/>
    <w:rsid w:val="00204E05"/>
    <w:rsid w:val="00210F42"/>
    <w:rsid w:val="00217779"/>
    <w:rsid w:val="00220197"/>
    <w:rsid w:val="00220930"/>
    <w:rsid w:val="0022538F"/>
    <w:rsid w:val="00232413"/>
    <w:rsid w:val="00235CC6"/>
    <w:rsid w:val="0024460C"/>
    <w:rsid w:val="00247956"/>
    <w:rsid w:val="0025136A"/>
    <w:rsid w:val="00255A3E"/>
    <w:rsid w:val="00261FE0"/>
    <w:rsid w:val="0026288A"/>
    <w:rsid w:val="00263F95"/>
    <w:rsid w:val="002649DA"/>
    <w:rsid w:val="00267C7F"/>
    <w:rsid w:val="002710D8"/>
    <w:rsid w:val="00271F44"/>
    <w:rsid w:val="002729FC"/>
    <w:rsid w:val="00272AD1"/>
    <w:rsid w:val="002775FE"/>
    <w:rsid w:val="00280D02"/>
    <w:rsid w:val="00282E88"/>
    <w:rsid w:val="00287E9B"/>
    <w:rsid w:val="002A25ED"/>
    <w:rsid w:val="002A53C6"/>
    <w:rsid w:val="002B3583"/>
    <w:rsid w:val="002B3949"/>
    <w:rsid w:val="002B5A89"/>
    <w:rsid w:val="002C088C"/>
    <w:rsid w:val="002C649C"/>
    <w:rsid w:val="002C6BC5"/>
    <w:rsid w:val="002D002E"/>
    <w:rsid w:val="002D34EA"/>
    <w:rsid w:val="002D3A7D"/>
    <w:rsid w:val="002D407F"/>
    <w:rsid w:val="002D53B4"/>
    <w:rsid w:val="002E0715"/>
    <w:rsid w:val="002E73A4"/>
    <w:rsid w:val="002F1718"/>
    <w:rsid w:val="002F3212"/>
    <w:rsid w:val="002F4DEC"/>
    <w:rsid w:val="002F66C3"/>
    <w:rsid w:val="0030049B"/>
    <w:rsid w:val="0030106D"/>
    <w:rsid w:val="0030305A"/>
    <w:rsid w:val="0030693F"/>
    <w:rsid w:val="003101C7"/>
    <w:rsid w:val="00311959"/>
    <w:rsid w:val="00312BBD"/>
    <w:rsid w:val="00317E5C"/>
    <w:rsid w:val="00321B35"/>
    <w:rsid w:val="003223A6"/>
    <w:rsid w:val="00323379"/>
    <w:rsid w:val="003245C6"/>
    <w:rsid w:val="003256B5"/>
    <w:rsid w:val="00327901"/>
    <w:rsid w:val="00336D1B"/>
    <w:rsid w:val="00341CE0"/>
    <w:rsid w:val="00343A74"/>
    <w:rsid w:val="00352262"/>
    <w:rsid w:val="00364008"/>
    <w:rsid w:val="0037469E"/>
    <w:rsid w:val="003746D1"/>
    <w:rsid w:val="003825E1"/>
    <w:rsid w:val="00382FE7"/>
    <w:rsid w:val="00384BAE"/>
    <w:rsid w:val="00390EE7"/>
    <w:rsid w:val="003A0A47"/>
    <w:rsid w:val="003A0F05"/>
    <w:rsid w:val="003A20EA"/>
    <w:rsid w:val="003A413D"/>
    <w:rsid w:val="003B09AC"/>
    <w:rsid w:val="003B316F"/>
    <w:rsid w:val="003C5192"/>
    <w:rsid w:val="003C73A1"/>
    <w:rsid w:val="003C7A4E"/>
    <w:rsid w:val="003D0F14"/>
    <w:rsid w:val="003D570B"/>
    <w:rsid w:val="003D64D8"/>
    <w:rsid w:val="003E22B0"/>
    <w:rsid w:val="003E3174"/>
    <w:rsid w:val="003E3258"/>
    <w:rsid w:val="003E41EF"/>
    <w:rsid w:val="003E562F"/>
    <w:rsid w:val="003E6C19"/>
    <w:rsid w:val="003E75B6"/>
    <w:rsid w:val="003F504D"/>
    <w:rsid w:val="003F5536"/>
    <w:rsid w:val="003F7C32"/>
    <w:rsid w:val="004013AE"/>
    <w:rsid w:val="00401C3E"/>
    <w:rsid w:val="00404CB2"/>
    <w:rsid w:val="0040589E"/>
    <w:rsid w:val="00405F43"/>
    <w:rsid w:val="0040739C"/>
    <w:rsid w:val="0040761F"/>
    <w:rsid w:val="00407FC6"/>
    <w:rsid w:val="004102CF"/>
    <w:rsid w:val="00410903"/>
    <w:rsid w:val="00410ABE"/>
    <w:rsid w:val="00415F1E"/>
    <w:rsid w:val="0042000C"/>
    <w:rsid w:val="0042081D"/>
    <w:rsid w:val="004220D6"/>
    <w:rsid w:val="004242D2"/>
    <w:rsid w:val="00430EA4"/>
    <w:rsid w:val="00432964"/>
    <w:rsid w:val="004366E2"/>
    <w:rsid w:val="00436BDC"/>
    <w:rsid w:val="004416C4"/>
    <w:rsid w:val="00441C5B"/>
    <w:rsid w:val="00444614"/>
    <w:rsid w:val="0044792F"/>
    <w:rsid w:val="00452491"/>
    <w:rsid w:val="00453079"/>
    <w:rsid w:val="0045593E"/>
    <w:rsid w:val="004567A2"/>
    <w:rsid w:val="00457816"/>
    <w:rsid w:val="004617D8"/>
    <w:rsid w:val="004704EB"/>
    <w:rsid w:val="004763E0"/>
    <w:rsid w:val="004767B3"/>
    <w:rsid w:val="00476CC2"/>
    <w:rsid w:val="0048150A"/>
    <w:rsid w:val="004A3789"/>
    <w:rsid w:val="004B210F"/>
    <w:rsid w:val="004B5282"/>
    <w:rsid w:val="004C0619"/>
    <w:rsid w:val="004D5A9C"/>
    <w:rsid w:val="004E7941"/>
    <w:rsid w:val="004E7BE0"/>
    <w:rsid w:val="004F26E7"/>
    <w:rsid w:val="004F4106"/>
    <w:rsid w:val="004F4386"/>
    <w:rsid w:val="004F5053"/>
    <w:rsid w:val="00501BD0"/>
    <w:rsid w:val="00510406"/>
    <w:rsid w:val="00512240"/>
    <w:rsid w:val="0051425E"/>
    <w:rsid w:val="0051788D"/>
    <w:rsid w:val="00534243"/>
    <w:rsid w:val="00541393"/>
    <w:rsid w:val="00541C53"/>
    <w:rsid w:val="00541D17"/>
    <w:rsid w:val="0054392C"/>
    <w:rsid w:val="0054767A"/>
    <w:rsid w:val="005503B8"/>
    <w:rsid w:val="005524BB"/>
    <w:rsid w:val="00553135"/>
    <w:rsid w:val="005612FC"/>
    <w:rsid w:val="005647E8"/>
    <w:rsid w:val="0056617B"/>
    <w:rsid w:val="00570C78"/>
    <w:rsid w:val="00570F4A"/>
    <w:rsid w:val="0057371E"/>
    <w:rsid w:val="00593E39"/>
    <w:rsid w:val="005A0628"/>
    <w:rsid w:val="005A3C47"/>
    <w:rsid w:val="005A42EC"/>
    <w:rsid w:val="005A5170"/>
    <w:rsid w:val="005A7AF2"/>
    <w:rsid w:val="005B4D14"/>
    <w:rsid w:val="005C07B6"/>
    <w:rsid w:val="005C2480"/>
    <w:rsid w:val="005C4A1C"/>
    <w:rsid w:val="005C7071"/>
    <w:rsid w:val="005D2D83"/>
    <w:rsid w:val="005D388A"/>
    <w:rsid w:val="005D4D13"/>
    <w:rsid w:val="005E0B57"/>
    <w:rsid w:val="005F0AFA"/>
    <w:rsid w:val="005F318E"/>
    <w:rsid w:val="005F3E9F"/>
    <w:rsid w:val="005F795B"/>
    <w:rsid w:val="00600BD2"/>
    <w:rsid w:val="0060250B"/>
    <w:rsid w:val="00611997"/>
    <w:rsid w:val="006135C4"/>
    <w:rsid w:val="00615A12"/>
    <w:rsid w:val="00621870"/>
    <w:rsid w:val="006225DE"/>
    <w:rsid w:val="006243FE"/>
    <w:rsid w:val="00625F74"/>
    <w:rsid w:val="006305FF"/>
    <w:rsid w:val="0063398C"/>
    <w:rsid w:val="00634CC3"/>
    <w:rsid w:val="00635ED6"/>
    <w:rsid w:val="00637A94"/>
    <w:rsid w:val="00645940"/>
    <w:rsid w:val="00647681"/>
    <w:rsid w:val="00650FC9"/>
    <w:rsid w:val="006565AE"/>
    <w:rsid w:val="00663CF5"/>
    <w:rsid w:val="00664341"/>
    <w:rsid w:val="0066620C"/>
    <w:rsid w:val="00670FFA"/>
    <w:rsid w:val="006715BE"/>
    <w:rsid w:val="0067631B"/>
    <w:rsid w:val="00682F94"/>
    <w:rsid w:val="00683C78"/>
    <w:rsid w:val="00685733"/>
    <w:rsid w:val="006A0808"/>
    <w:rsid w:val="006A0B64"/>
    <w:rsid w:val="006E0F48"/>
    <w:rsid w:val="006E0F73"/>
    <w:rsid w:val="006F60AC"/>
    <w:rsid w:val="00703802"/>
    <w:rsid w:val="00705435"/>
    <w:rsid w:val="0071213F"/>
    <w:rsid w:val="00712B3C"/>
    <w:rsid w:val="007158F0"/>
    <w:rsid w:val="00716ACA"/>
    <w:rsid w:val="00722834"/>
    <w:rsid w:val="00723E66"/>
    <w:rsid w:val="0072444D"/>
    <w:rsid w:val="00725CA7"/>
    <w:rsid w:val="007334B5"/>
    <w:rsid w:val="0073686B"/>
    <w:rsid w:val="00736F6F"/>
    <w:rsid w:val="00745EDD"/>
    <w:rsid w:val="00750D86"/>
    <w:rsid w:val="00751388"/>
    <w:rsid w:val="007525AE"/>
    <w:rsid w:val="00760A6D"/>
    <w:rsid w:val="00771FD9"/>
    <w:rsid w:val="00781E15"/>
    <w:rsid w:val="00781FC4"/>
    <w:rsid w:val="007924FD"/>
    <w:rsid w:val="0079506A"/>
    <w:rsid w:val="007A63E1"/>
    <w:rsid w:val="007B1C69"/>
    <w:rsid w:val="007B68FC"/>
    <w:rsid w:val="007C714F"/>
    <w:rsid w:val="007D2C22"/>
    <w:rsid w:val="007D6311"/>
    <w:rsid w:val="007E1F44"/>
    <w:rsid w:val="007E75D1"/>
    <w:rsid w:val="007F0AFA"/>
    <w:rsid w:val="007F2666"/>
    <w:rsid w:val="007F454F"/>
    <w:rsid w:val="007F58C1"/>
    <w:rsid w:val="007F5960"/>
    <w:rsid w:val="00801E6F"/>
    <w:rsid w:val="008101E9"/>
    <w:rsid w:val="00825A68"/>
    <w:rsid w:val="00832247"/>
    <w:rsid w:val="00832A05"/>
    <w:rsid w:val="00833CDB"/>
    <w:rsid w:val="008445DA"/>
    <w:rsid w:val="00847878"/>
    <w:rsid w:val="00847B14"/>
    <w:rsid w:val="00850479"/>
    <w:rsid w:val="008532C7"/>
    <w:rsid w:val="00856201"/>
    <w:rsid w:val="008577BA"/>
    <w:rsid w:val="00874991"/>
    <w:rsid w:val="0087690E"/>
    <w:rsid w:val="0088045E"/>
    <w:rsid w:val="00887222"/>
    <w:rsid w:val="00891D25"/>
    <w:rsid w:val="008A29A5"/>
    <w:rsid w:val="008A3FB6"/>
    <w:rsid w:val="008A6E82"/>
    <w:rsid w:val="008B0AA8"/>
    <w:rsid w:val="008B19EA"/>
    <w:rsid w:val="008B2367"/>
    <w:rsid w:val="008B2BA8"/>
    <w:rsid w:val="008B4A41"/>
    <w:rsid w:val="008C3DD9"/>
    <w:rsid w:val="008D09CE"/>
    <w:rsid w:val="008D1EE7"/>
    <w:rsid w:val="008D6385"/>
    <w:rsid w:val="008E0EB7"/>
    <w:rsid w:val="008E198B"/>
    <w:rsid w:val="008E1C74"/>
    <w:rsid w:val="008E62EF"/>
    <w:rsid w:val="008E6F57"/>
    <w:rsid w:val="0090162C"/>
    <w:rsid w:val="00906BF9"/>
    <w:rsid w:val="00911D92"/>
    <w:rsid w:val="00914066"/>
    <w:rsid w:val="0092012D"/>
    <w:rsid w:val="009203AD"/>
    <w:rsid w:val="00925DDD"/>
    <w:rsid w:val="00925EB1"/>
    <w:rsid w:val="00927615"/>
    <w:rsid w:val="009344FC"/>
    <w:rsid w:val="00942DC1"/>
    <w:rsid w:val="009505EC"/>
    <w:rsid w:val="00950C94"/>
    <w:rsid w:val="0095666A"/>
    <w:rsid w:val="00961C1A"/>
    <w:rsid w:val="00973300"/>
    <w:rsid w:val="009738ED"/>
    <w:rsid w:val="00977E6F"/>
    <w:rsid w:val="00990766"/>
    <w:rsid w:val="0099279A"/>
    <w:rsid w:val="00993788"/>
    <w:rsid w:val="00994D00"/>
    <w:rsid w:val="00996AB2"/>
    <w:rsid w:val="009A4A4A"/>
    <w:rsid w:val="009A532A"/>
    <w:rsid w:val="009B50C8"/>
    <w:rsid w:val="009B5633"/>
    <w:rsid w:val="009B691F"/>
    <w:rsid w:val="009C7718"/>
    <w:rsid w:val="009D0120"/>
    <w:rsid w:val="009D46FF"/>
    <w:rsid w:val="009D7B9A"/>
    <w:rsid w:val="009F0F1D"/>
    <w:rsid w:val="009F52C5"/>
    <w:rsid w:val="00A02CE0"/>
    <w:rsid w:val="00A04E54"/>
    <w:rsid w:val="00A07262"/>
    <w:rsid w:val="00A10DE9"/>
    <w:rsid w:val="00A13A86"/>
    <w:rsid w:val="00A14EDD"/>
    <w:rsid w:val="00A2449E"/>
    <w:rsid w:val="00A25099"/>
    <w:rsid w:val="00A2717D"/>
    <w:rsid w:val="00A27C90"/>
    <w:rsid w:val="00A32BB7"/>
    <w:rsid w:val="00A33B86"/>
    <w:rsid w:val="00A40237"/>
    <w:rsid w:val="00A453BE"/>
    <w:rsid w:val="00A45A9F"/>
    <w:rsid w:val="00A4603B"/>
    <w:rsid w:val="00A462EA"/>
    <w:rsid w:val="00A504C7"/>
    <w:rsid w:val="00A51323"/>
    <w:rsid w:val="00A547E0"/>
    <w:rsid w:val="00A5783E"/>
    <w:rsid w:val="00A71B96"/>
    <w:rsid w:val="00A85F47"/>
    <w:rsid w:val="00A97DD4"/>
    <w:rsid w:val="00AA4A68"/>
    <w:rsid w:val="00AB06B4"/>
    <w:rsid w:val="00AC554D"/>
    <w:rsid w:val="00AC59CC"/>
    <w:rsid w:val="00AC6CE4"/>
    <w:rsid w:val="00AD5FFC"/>
    <w:rsid w:val="00AD7139"/>
    <w:rsid w:val="00AE411B"/>
    <w:rsid w:val="00AF12DD"/>
    <w:rsid w:val="00AF7516"/>
    <w:rsid w:val="00AF7E56"/>
    <w:rsid w:val="00B00331"/>
    <w:rsid w:val="00B04106"/>
    <w:rsid w:val="00B10D5B"/>
    <w:rsid w:val="00B11BE4"/>
    <w:rsid w:val="00B1256F"/>
    <w:rsid w:val="00B207EE"/>
    <w:rsid w:val="00B30D4C"/>
    <w:rsid w:val="00B3662A"/>
    <w:rsid w:val="00B36A12"/>
    <w:rsid w:val="00B40A4D"/>
    <w:rsid w:val="00B41640"/>
    <w:rsid w:val="00B41D61"/>
    <w:rsid w:val="00B41F20"/>
    <w:rsid w:val="00B60EA1"/>
    <w:rsid w:val="00B67B52"/>
    <w:rsid w:val="00B67D93"/>
    <w:rsid w:val="00B73200"/>
    <w:rsid w:val="00B75DC5"/>
    <w:rsid w:val="00B75E72"/>
    <w:rsid w:val="00B82DFC"/>
    <w:rsid w:val="00B85511"/>
    <w:rsid w:val="00B934F9"/>
    <w:rsid w:val="00B95E35"/>
    <w:rsid w:val="00BA32BA"/>
    <w:rsid w:val="00BA69C4"/>
    <w:rsid w:val="00BB188E"/>
    <w:rsid w:val="00BB202A"/>
    <w:rsid w:val="00BB266C"/>
    <w:rsid w:val="00BB6491"/>
    <w:rsid w:val="00BC0917"/>
    <w:rsid w:val="00BC18C3"/>
    <w:rsid w:val="00BC1964"/>
    <w:rsid w:val="00BC34D2"/>
    <w:rsid w:val="00BD73C9"/>
    <w:rsid w:val="00BE0EA5"/>
    <w:rsid w:val="00BE120B"/>
    <w:rsid w:val="00BE50FC"/>
    <w:rsid w:val="00BE670C"/>
    <w:rsid w:val="00BF1860"/>
    <w:rsid w:val="00BF2F27"/>
    <w:rsid w:val="00BF6429"/>
    <w:rsid w:val="00BF7578"/>
    <w:rsid w:val="00C016B6"/>
    <w:rsid w:val="00C048F7"/>
    <w:rsid w:val="00C05E17"/>
    <w:rsid w:val="00C20BC3"/>
    <w:rsid w:val="00C23C67"/>
    <w:rsid w:val="00C258E7"/>
    <w:rsid w:val="00C31E41"/>
    <w:rsid w:val="00C334D1"/>
    <w:rsid w:val="00C343B0"/>
    <w:rsid w:val="00C35793"/>
    <w:rsid w:val="00C3717E"/>
    <w:rsid w:val="00C44F5B"/>
    <w:rsid w:val="00C46946"/>
    <w:rsid w:val="00C60352"/>
    <w:rsid w:val="00C6164A"/>
    <w:rsid w:val="00C76259"/>
    <w:rsid w:val="00C81669"/>
    <w:rsid w:val="00C8205C"/>
    <w:rsid w:val="00C91614"/>
    <w:rsid w:val="00C95490"/>
    <w:rsid w:val="00C95F79"/>
    <w:rsid w:val="00CB131C"/>
    <w:rsid w:val="00CB1BC2"/>
    <w:rsid w:val="00CC08CA"/>
    <w:rsid w:val="00CC1B2F"/>
    <w:rsid w:val="00CC308C"/>
    <w:rsid w:val="00CC3686"/>
    <w:rsid w:val="00CC7D69"/>
    <w:rsid w:val="00CD0762"/>
    <w:rsid w:val="00CD59BA"/>
    <w:rsid w:val="00CD7BF3"/>
    <w:rsid w:val="00CE5E58"/>
    <w:rsid w:val="00CF2965"/>
    <w:rsid w:val="00D016C3"/>
    <w:rsid w:val="00D06818"/>
    <w:rsid w:val="00D173E6"/>
    <w:rsid w:val="00D2226C"/>
    <w:rsid w:val="00D2505F"/>
    <w:rsid w:val="00D2685A"/>
    <w:rsid w:val="00D30D94"/>
    <w:rsid w:val="00D3118E"/>
    <w:rsid w:val="00D3290F"/>
    <w:rsid w:val="00D41C8E"/>
    <w:rsid w:val="00D50961"/>
    <w:rsid w:val="00D55B07"/>
    <w:rsid w:val="00D568B5"/>
    <w:rsid w:val="00D62134"/>
    <w:rsid w:val="00D726B3"/>
    <w:rsid w:val="00D80CF0"/>
    <w:rsid w:val="00D817EA"/>
    <w:rsid w:val="00D81BA6"/>
    <w:rsid w:val="00D83FBB"/>
    <w:rsid w:val="00D8420C"/>
    <w:rsid w:val="00D87A36"/>
    <w:rsid w:val="00D9534B"/>
    <w:rsid w:val="00D97BBD"/>
    <w:rsid w:val="00DA7E5D"/>
    <w:rsid w:val="00DB2374"/>
    <w:rsid w:val="00DC1B1C"/>
    <w:rsid w:val="00DC1C31"/>
    <w:rsid w:val="00DD05EC"/>
    <w:rsid w:val="00DD4DBF"/>
    <w:rsid w:val="00DD6658"/>
    <w:rsid w:val="00DE24E0"/>
    <w:rsid w:val="00DE44ED"/>
    <w:rsid w:val="00DE6AD2"/>
    <w:rsid w:val="00DF001B"/>
    <w:rsid w:val="00DF0AE4"/>
    <w:rsid w:val="00DF25A5"/>
    <w:rsid w:val="00E009D5"/>
    <w:rsid w:val="00E12DE7"/>
    <w:rsid w:val="00E13682"/>
    <w:rsid w:val="00E13AB4"/>
    <w:rsid w:val="00E15F22"/>
    <w:rsid w:val="00E16D50"/>
    <w:rsid w:val="00E209D3"/>
    <w:rsid w:val="00E23664"/>
    <w:rsid w:val="00E3688D"/>
    <w:rsid w:val="00E379B8"/>
    <w:rsid w:val="00E37D25"/>
    <w:rsid w:val="00E4213C"/>
    <w:rsid w:val="00E4227F"/>
    <w:rsid w:val="00E43A19"/>
    <w:rsid w:val="00E45166"/>
    <w:rsid w:val="00E55B96"/>
    <w:rsid w:val="00E5629E"/>
    <w:rsid w:val="00E717C4"/>
    <w:rsid w:val="00E75500"/>
    <w:rsid w:val="00E772F0"/>
    <w:rsid w:val="00E83BDE"/>
    <w:rsid w:val="00E87692"/>
    <w:rsid w:val="00E94014"/>
    <w:rsid w:val="00E9476C"/>
    <w:rsid w:val="00E94DB9"/>
    <w:rsid w:val="00EA0F38"/>
    <w:rsid w:val="00EA3D52"/>
    <w:rsid w:val="00EA5149"/>
    <w:rsid w:val="00EB5967"/>
    <w:rsid w:val="00EC33EE"/>
    <w:rsid w:val="00EC36FC"/>
    <w:rsid w:val="00EE4AB4"/>
    <w:rsid w:val="00EE5A5A"/>
    <w:rsid w:val="00EF3516"/>
    <w:rsid w:val="00EF5757"/>
    <w:rsid w:val="00F00806"/>
    <w:rsid w:val="00F0186F"/>
    <w:rsid w:val="00F159E4"/>
    <w:rsid w:val="00F22C9D"/>
    <w:rsid w:val="00F37145"/>
    <w:rsid w:val="00F379BE"/>
    <w:rsid w:val="00F4088C"/>
    <w:rsid w:val="00F4567D"/>
    <w:rsid w:val="00F45F57"/>
    <w:rsid w:val="00F50053"/>
    <w:rsid w:val="00F52FB4"/>
    <w:rsid w:val="00F5437C"/>
    <w:rsid w:val="00F54A8F"/>
    <w:rsid w:val="00F647BA"/>
    <w:rsid w:val="00F65A40"/>
    <w:rsid w:val="00F70A26"/>
    <w:rsid w:val="00F72B1B"/>
    <w:rsid w:val="00F74BBE"/>
    <w:rsid w:val="00F751DC"/>
    <w:rsid w:val="00F76B07"/>
    <w:rsid w:val="00F8412A"/>
    <w:rsid w:val="00F864A5"/>
    <w:rsid w:val="00F87B39"/>
    <w:rsid w:val="00F90C64"/>
    <w:rsid w:val="00F91C9D"/>
    <w:rsid w:val="00F9363C"/>
    <w:rsid w:val="00F95184"/>
    <w:rsid w:val="00F96552"/>
    <w:rsid w:val="00FA1937"/>
    <w:rsid w:val="00FA4D75"/>
    <w:rsid w:val="00FB1028"/>
    <w:rsid w:val="00FB17AB"/>
    <w:rsid w:val="00FB4EAA"/>
    <w:rsid w:val="00FB5CA6"/>
    <w:rsid w:val="00FB655A"/>
    <w:rsid w:val="00FC23CF"/>
    <w:rsid w:val="00FC5367"/>
    <w:rsid w:val="00FC5E19"/>
    <w:rsid w:val="00FD23CF"/>
    <w:rsid w:val="00FD6CE6"/>
    <w:rsid w:val="00FD7B24"/>
    <w:rsid w:val="00FD7B70"/>
    <w:rsid w:val="00FE0121"/>
    <w:rsid w:val="00FE0A71"/>
    <w:rsid w:val="00FE7F7B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E7B82E0"/>
  <w15:docId w15:val="{3B50E319-BE0A-4482-AF5C-D75F90DA0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itolodellibro">
    <w:name w:val="Book Title"/>
    <w:basedOn w:val="Carpredefinitoparagrafo"/>
    <w:uiPriority w:val="33"/>
    <w:qFormat/>
    <w:rPr>
      <w:b/>
      <w:bCs/>
      <w:caps w:val="0"/>
      <w:smallCaps/>
      <w:spacing w:val="10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nfasicorsivo">
    <w:name w:val="Emphasis"/>
    <w:basedOn w:val="Carpredefinitoparagrafo"/>
    <w:uiPriority w:val="20"/>
    <w:qFormat/>
    <w:rPr>
      <w:i/>
      <w:iCs/>
      <w:color w:val="000000" w:themeColor="text1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olor w:val="auto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color w:val="B01513" w:themeColor="accent1"/>
      <w:sz w:val="28"/>
      <w:szCs w:val="28"/>
    </w:rPr>
  </w:style>
  <w:style w:type="character" w:styleId="Riferimentointenso">
    <w:name w:val="Intense Reference"/>
    <w:basedOn w:val="Carpredefinitoparagrafo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Collegamentoipertestuale">
    <w:name w:val="Hyperlink"/>
    <w:basedOn w:val="Carpredefinitoparagrafo"/>
    <w:uiPriority w:val="99"/>
    <w:unhideWhenUsed/>
    <w:rPr>
      <w:color w:val="4FB8C1" w:themeColor="text2" w:themeTint="99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Pr>
      <w:color w:val="9DFFCB" w:themeColor="followedHyperlink"/>
      <w:u w:val="single"/>
    </w:rPr>
  </w:style>
  <w:style w:type="paragraph" w:styleId="Nessunaspaziatura">
    <w:name w:val="No Spacing"/>
    <w:link w:val="NessunaspaziaturaCarattere"/>
    <w:uiPriority w:val="1"/>
    <w:qFormat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rFonts w:asciiTheme="majorHAnsi" w:eastAsiaTheme="majorEastAsia" w:hAnsiTheme="majorHAnsi" w:cstheme="majorBidi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595959" w:themeColor="text1" w:themeTint="A6"/>
    </w:rPr>
  </w:style>
  <w:style w:type="character" w:styleId="Riferimentodelicato">
    <w:name w:val="Subtle Reference"/>
    <w:basedOn w:val="Carpredefinitoparagrafo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0AA8"/>
  </w:style>
  <w:style w:type="paragraph" w:styleId="Pidipagina">
    <w:name w:val="footer"/>
    <w:basedOn w:val="Normale"/>
    <w:link w:val="Pidipagina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0AA8"/>
  </w:style>
  <w:style w:type="paragraph" w:styleId="Titolosommario">
    <w:name w:val="TOC Heading"/>
    <w:basedOn w:val="Titolo1"/>
    <w:next w:val="Normale"/>
    <w:uiPriority w:val="39"/>
    <w:unhideWhenUsed/>
    <w:qFormat/>
    <w:rsid w:val="008B0AA8"/>
    <w:pPr>
      <w:spacing w:before="240" w:after="0" w:line="259" w:lineRule="auto"/>
      <w:outlineLvl w:val="9"/>
    </w:pPr>
    <w:rPr>
      <w:color w:val="830F0E" w:themeColor="accent1" w:themeShade="BF"/>
      <w:sz w:val="32"/>
      <w:szCs w:val="32"/>
      <w:lang w:val="it-IT" w:eastAsia="it-IT"/>
    </w:rPr>
  </w:style>
  <w:style w:type="table" w:styleId="Grigliatabella">
    <w:name w:val="Table Grid"/>
    <w:basedOn w:val="Tabellanormale"/>
    <w:uiPriority w:val="39"/>
    <w:rsid w:val="0041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Normale"/>
    <w:autoRedefine/>
    <w:uiPriority w:val="39"/>
    <w:unhideWhenUsed/>
    <w:rsid w:val="00F65A4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F65A40"/>
    <w:pPr>
      <w:spacing w:after="100"/>
      <w:ind w:left="170"/>
    </w:pPr>
  </w:style>
  <w:style w:type="character" w:styleId="Rimandocommento">
    <w:name w:val="annotation reference"/>
    <w:basedOn w:val="Carpredefinitoparagrafo"/>
    <w:uiPriority w:val="99"/>
    <w:semiHidden/>
    <w:unhideWhenUsed/>
    <w:rsid w:val="001709D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09D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09D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09D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09D6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0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09D6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50FC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50FC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50F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Modello%20Ione%20(vuoto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FC11CF31A7244B8AFDFE43E74127BA" ma:contentTypeVersion="10" ma:contentTypeDescription="Creare un nuovo documento." ma:contentTypeScope="" ma:versionID="15c9a444d77415cc69203aa412ef69ee">
  <xsd:schema xmlns:xsd="http://www.w3.org/2001/XMLSchema" xmlns:xs="http://www.w3.org/2001/XMLSchema" xmlns:p="http://schemas.microsoft.com/office/2006/metadata/properties" xmlns:ns2="e5aaa59f-1563-44db-be9f-5286bc4a7d54" targetNamespace="http://schemas.microsoft.com/office/2006/metadata/properties" ma:root="true" ma:fieldsID="53093a6af90ef0b33f049e5820f419cc" ns2:_="">
    <xsd:import namespace="e5aaa59f-1563-44db-be9f-5286bc4a7d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aa59f-1563-44db-be9f-5286bc4a7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0DF51F-F98B-4374-A3D4-1A5ED492AD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DB6A5C-FFF0-4F8C-BEC3-43AEF4339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aa59f-1563-44db-be9f-5286bc4a7d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9D580F-6CD3-4C40-88D6-DEC115547B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BC2749-411F-4662-A915-46D51E802F9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Ione (vuoto)</Template>
  <TotalTime>1802</TotalTime>
  <Pages>7</Pages>
  <Words>749</Words>
  <Characters>4270</Characters>
  <Application>Microsoft Office Word</Application>
  <DocSecurity>0</DocSecurity>
  <Lines>35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Martin Broz</cp:lastModifiedBy>
  <cp:revision>298</cp:revision>
  <cp:lastPrinted>2018-06-28T15:54:00Z</cp:lastPrinted>
  <dcterms:created xsi:type="dcterms:W3CDTF">2018-06-21T16:40:00Z</dcterms:created>
  <dcterms:modified xsi:type="dcterms:W3CDTF">2021-05-04T09:21:00Z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  <property fmtid="{D5CDD505-2E9C-101B-9397-08002B2CF9AE}" pid="3" name="ContentTypeId">
    <vt:lpwstr>0x010100B5FC11CF31A7244B8AFDFE43E74127BA</vt:lpwstr>
  </property>
</Properties>
</file>