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5E1AF" w14:textId="7624D0BA" w:rsidR="008B0AA8" w:rsidRPr="004A21A0" w:rsidRDefault="00CC1B2F" w:rsidP="00B146C8">
      <w:pPr>
        <w:rPr>
          <w:rFonts w:ascii="Century Gothic" w:hAnsi="Century Gothic"/>
          <w:noProof/>
          <w:color w:val="B01513"/>
          <w:lang w:val="it-IT"/>
        </w:rPr>
      </w:pPr>
      <w:bookmarkStart w:id="0" w:name="_Toc449433398"/>
      <w:r w:rsidRPr="004A21A0"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398B9C2A" wp14:editId="2FDC722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123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492" y="21386"/>
                <wp:lineTo x="21492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B9FE3E6" w14:textId="594639D0" w:rsidR="008B0AA8" w:rsidRPr="004A21A0" w:rsidRDefault="008B0AA8" w:rsidP="008B0AA8">
      <w:pPr>
        <w:rPr>
          <w:lang w:val="it-IT"/>
        </w:rPr>
      </w:pPr>
    </w:p>
    <w:p w14:paraId="113714E9" w14:textId="77777777" w:rsidR="007B1C69" w:rsidRPr="004A21A0" w:rsidRDefault="007B1C69" w:rsidP="008B0AA8">
      <w:pPr>
        <w:rPr>
          <w:lang w:val="it-IT"/>
        </w:rPr>
      </w:pPr>
    </w:p>
    <w:p w14:paraId="6165CF61" w14:textId="77777777" w:rsidR="00CC1B2F" w:rsidRPr="004A21A0" w:rsidRDefault="00CC1B2F" w:rsidP="008B0AA8">
      <w:pPr>
        <w:rPr>
          <w:lang w:val="it-IT"/>
        </w:rPr>
      </w:pPr>
    </w:p>
    <w:p w14:paraId="408E64B7" w14:textId="77777777" w:rsidR="007B1C69" w:rsidRPr="004A21A0" w:rsidRDefault="007B1C69" w:rsidP="008B0AA8">
      <w:pPr>
        <w:rPr>
          <w:lang w:val="it-IT"/>
        </w:rPr>
      </w:pPr>
    </w:p>
    <w:p w14:paraId="69756B6D" w14:textId="77777777" w:rsidR="00CC1B2F" w:rsidRPr="004A21A0" w:rsidRDefault="00CC1B2F" w:rsidP="008B0AA8">
      <w:pPr>
        <w:rPr>
          <w:lang w:val="it-IT"/>
        </w:rPr>
      </w:pPr>
    </w:p>
    <w:p w14:paraId="6D95EDFB" w14:textId="77777777" w:rsidR="00CC1B2F" w:rsidRPr="004A21A0" w:rsidRDefault="00CC1B2F" w:rsidP="008B0AA8">
      <w:pPr>
        <w:rPr>
          <w:lang w:val="it-IT"/>
        </w:rPr>
      </w:pPr>
    </w:p>
    <w:p w14:paraId="03C9DD8C" w14:textId="1084D302" w:rsidR="008B0AA8" w:rsidRPr="004A21A0" w:rsidRDefault="00DE6AD2" w:rsidP="008B0AA8">
      <w:pPr>
        <w:pStyle w:val="Titolo"/>
        <w:jc w:val="center"/>
        <w:rPr>
          <w:rFonts w:ascii="Century Gothic" w:hAnsi="Century Gothic"/>
          <w:noProof/>
          <w:color w:val="B01513"/>
          <w:sz w:val="66"/>
          <w:szCs w:val="66"/>
          <w:lang w:val="it-IT"/>
        </w:rPr>
      </w:pPr>
      <w:r w:rsidRPr="004A21A0">
        <w:rPr>
          <w:rFonts w:ascii="Century Gothic" w:hAnsi="Century Gothic"/>
          <w:noProof/>
          <w:color w:val="B01513"/>
          <w:sz w:val="66"/>
          <w:szCs w:val="66"/>
          <w:lang w:val="it-IT"/>
        </w:rPr>
        <w:t>Polisocial Award</w:t>
      </w:r>
      <w:r w:rsidR="00157DCE" w:rsidRPr="004A21A0">
        <w:rPr>
          <w:rFonts w:ascii="Century Gothic" w:hAnsi="Century Gothic"/>
          <w:noProof/>
          <w:color w:val="B01513"/>
          <w:sz w:val="66"/>
          <w:szCs w:val="66"/>
          <w:lang w:val="it-IT"/>
        </w:rPr>
        <w:t xml:space="preserve"> 2019</w:t>
      </w:r>
    </w:p>
    <w:p w14:paraId="7244FC47" w14:textId="77777777" w:rsidR="008B0AA8" w:rsidRPr="004A21A0" w:rsidRDefault="008B0AA8" w:rsidP="008B0AA8">
      <w:pPr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7EFD9929" w14:textId="066EA8CD" w:rsidR="007B1C69" w:rsidRPr="004A21A0" w:rsidRDefault="00157DCE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4A21A0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FAQ - Seconda fase di selezione</w:t>
      </w:r>
    </w:p>
    <w:p w14:paraId="31BA893D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5C2FAAF2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3100E0F9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09C37984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08605818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73204265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7FB8ACE6" w14:textId="77777777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4A21A0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Con il sostegno del 5 per mille IRPEF raccolto dal </w:t>
      </w:r>
    </w:p>
    <w:p w14:paraId="5B92C57D" w14:textId="6ACDE96A" w:rsidR="007B1C69" w:rsidRPr="004A21A0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4A21A0">
        <w:rPr>
          <w:rFonts w:asciiTheme="majorHAnsi" w:eastAsiaTheme="majorEastAsia" w:hAnsiTheme="majorHAnsi" w:cstheme="majorBidi"/>
          <w:sz w:val="28"/>
          <w:szCs w:val="28"/>
          <w:lang w:val="it-IT"/>
        </w:rPr>
        <w:t>Politecnico di Milano</w:t>
      </w:r>
    </w:p>
    <w:p w14:paraId="304FEDAA" w14:textId="77777777" w:rsidR="004366E2" w:rsidRPr="004A21A0" w:rsidRDefault="004366E2" w:rsidP="008B0AA8">
      <w:pPr>
        <w:rPr>
          <w:noProof/>
          <w:lang w:val="it-IT"/>
        </w:rPr>
      </w:pPr>
    </w:p>
    <w:p w14:paraId="5C780DF1" w14:textId="6749BAA2" w:rsidR="003A3364" w:rsidRPr="004A21A0" w:rsidRDefault="007B1C69" w:rsidP="00A01552">
      <w:pPr>
        <w:rPr>
          <w:rFonts w:asciiTheme="majorHAnsi" w:eastAsiaTheme="majorEastAsia" w:hAnsiTheme="majorHAnsi" w:cstheme="majorBidi"/>
          <w:noProof/>
          <w:color w:val="B01513" w:themeColor="accent1"/>
          <w:sz w:val="20"/>
          <w:szCs w:val="20"/>
          <w:lang w:val="it-IT"/>
        </w:rPr>
      </w:pPr>
      <w:r w:rsidRPr="004A21A0">
        <w:rPr>
          <w:noProof/>
          <w:lang w:val="it-IT"/>
        </w:rPr>
        <w:br w:type="page"/>
      </w:r>
    </w:p>
    <w:p w14:paraId="0DAC8B38" w14:textId="031F93A3" w:rsidR="0073710D" w:rsidRPr="004A21A0" w:rsidRDefault="0073710D" w:rsidP="0073710D">
      <w:pPr>
        <w:jc w:val="both"/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</w:pPr>
      <w:r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lastRenderedPageBreak/>
        <w:t>COMPILAZIONE DELLA MODULISTICA</w:t>
      </w:r>
    </w:p>
    <w:p w14:paraId="07274FA6" w14:textId="45D751AF" w:rsidR="006041F7" w:rsidRPr="004A21A0" w:rsidRDefault="006A41BC" w:rsidP="0073710D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1" w:name="_Toc495321067"/>
      <w:r w:rsidRPr="004A21A0">
        <w:rPr>
          <w:noProof/>
          <w:sz w:val="20"/>
          <w:szCs w:val="20"/>
          <w:lang w:val="it-IT"/>
        </w:rPr>
        <w:t xml:space="preserve">E’ possibile inserire un’eventuale </w:t>
      </w:r>
      <w:r w:rsidRPr="004A21A0">
        <w:rPr>
          <w:b/>
          <w:bCs/>
          <w:noProof/>
          <w:sz w:val="20"/>
          <w:szCs w:val="20"/>
          <w:lang w:val="it-IT"/>
        </w:rPr>
        <w:t>bibliografia</w:t>
      </w:r>
      <w:r w:rsidRPr="004A21A0">
        <w:rPr>
          <w:noProof/>
          <w:sz w:val="20"/>
          <w:szCs w:val="20"/>
          <w:lang w:val="it-IT"/>
        </w:rPr>
        <w:t xml:space="preserve"> all’interno del</w:t>
      </w:r>
      <w:r w:rsidR="00157DCE" w:rsidRPr="004A21A0">
        <w:rPr>
          <w:noProof/>
          <w:sz w:val="20"/>
          <w:szCs w:val="20"/>
          <w:lang w:val="it-IT"/>
        </w:rPr>
        <w:t xml:space="preserve"> modulo Full Proposal</w:t>
      </w:r>
      <w:r w:rsidRPr="004A21A0">
        <w:rPr>
          <w:noProof/>
          <w:sz w:val="20"/>
          <w:szCs w:val="20"/>
          <w:lang w:val="it-IT"/>
        </w:rPr>
        <w:t>?</w:t>
      </w:r>
      <w:bookmarkEnd w:id="1"/>
      <w:r w:rsidRPr="004A21A0">
        <w:rPr>
          <w:noProof/>
          <w:sz w:val="20"/>
          <w:szCs w:val="20"/>
          <w:lang w:val="it-IT"/>
        </w:rPr>
        <w:t xml:space="preserve"> </w:t>
      </w:r>
    </w:p>
    <w:p w14:paraId="577265D0" w14:textId="12655E51" w:rsidR="006A41BC" w:rsidRPr="004A21A0" w:rsidRDefault="00AA3CE8" w:rsidP="002E3D7E">
      <w:pPr>
        <w:jc w:val="both"/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La bibliografia può essere inserita alla fine del modulo come allegato e non peserà sul conteggio delle pagine del documento.</w:t>
      </w:r>
    </w:p>
    <w:p w14:paraId="248EEF2B" w14:textId="3A01B112" w:rsidR="009A5DA8" w:rsidRPr="004A21A0" w:rsidRDefault="00D65E8F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2" w:name="_Toc495321068"/>
      <w:r w:rsidRPr="004A21A0">
        <w:rPr>
          <w:sz w:val="20"/>
          <w:szCs w:val="20"/>
          <w:lang w:val="it-IT"/>
        </w:rPr>
        <w:t xml:space="preserve">È richiesto un particolare formato per la predisposizione delle </w:t>
      </w:r>
      <w:r w:rsidRPr="004A21A0">
        <w:rPr>
          <w:b/>
          <w:bCs/>
          <w:sz w:val="20"/>
          <w:szCs w:val="20"/>
          <w:lang w:val="it-IT"/>
        </w:rPr>
        <w:t>lettere di appoggio</w:t>
      </w:r>
      <w:r w:rsidRPr="004A21A0">
        <w:rPr>
          <w:sz w:val="20"/>
          <w:szCs w:val="20"/>
          <w:lang w:val="it-IT"/>
        </w:rPr>
        <w:t xml:space="preserve"> da parte di partner o sponsor e delle lettere con dichiarazione di </w:t>
      </w:r>
      <w:r w:rsidRPr="004A21A0">
        <w:rPr>
          <w:b/>
          <w:bCs/>
          <w:sz w:val="20"/>
          <w:szCs w:val="20"/>
          <w:lang w:val="it-IT"/>
        </w:rPr>
        <w:t>interesse</w:t>
      </w:r>
      <w:r w:rsidRPr="004A21A0">
        <w:rPr>
          <w:sz w:val="20"/>
          <w:szCs w:val="20"/>
          <w:lang w:val="it-IT"/>
        </w:rPr>
        <w:t xml:space="preserve"> di altri enti?</w:t>
      </w:r>
      <w:bookmarkEnd w:id="2"/>
    </w:p>
    <w:p w14:paraId="1A7A12EC" w14:textId="59F91F00" w:rsidR="009A5DA8" w:rsidRPr="004A21A0" w:rsidRDefault="00D65E8F" w:rsidP="00D65E8F">
      <w:pPr>
        <w:jc w:val="both"/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Non si richiede nessun formato specifico, ma si consiglia di attenersi alla forma più indicata rispetto alla tipologia di ente in questione, alle forme di un eventuale appoggio al progetto e al tipo di dichiarazione contenuta nella lettera.</w:t>
      </w:r>
    </w:p>
    <w:p w14:paraId="323E9779" w14:textId="76614246" w:rsidR="009A7474" w:rsidRPr="004A21A0" w:rsidRDefault="00A57D48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3" w:name="_Toc495321069"/>
      <w:r w:rsidRPr="004A21A0">
        <w:rPr>
          <w:noProof/>
          <w:sz w:val="20"/>
          <w:szCs w:val="20"/>
          <w:lang w:val="it-IT"/>
        </w:rPr>
        <w:t xml:space="preserve">È previsto che anche i </w:t>
      </w:r>
      <w:r w:rsidR="009A7474" w:rsidRPr="004A21A0">
        <w:rPr>
          <w:b/>
          <w:bCs/>
          <w:noProof/>
          <w:sz w:val="20"/>
          <w:szCs w:val="20"/>
          <w:lang w:val="it-IT"/>
        </w:rPr>
        <w:t>dipartimenti</w:t>
      </w:r>
      <w:r w:rsidR="009A7474" w:rsidRPr="004A21A0">
        <w:rPr>
          <w:noProof/>
          <w:sz w:val="20"/>
          <w:szCs w:val="20"/>
          <w:lang w:val="it-IT"/>
        </w:rPr>
        <w:t xml:space="preserve"> </w:t>
      </w:r>
      <w:r w:rsidR="00AE1563" w:rsidRPr="004A21A0">
        <w:rPr>
          <w:noProof/>
          <w:sz w:val="20"/>
          <w:szCs w:val="20"/>
          <w:lang w:val="it-IT"/>
        </w:rPr>
        <w:t>di afferenza del gruppo di lavoro p</w:t>
      </w:r>
      <w:r w:rsidRPr="004A21A0">
        <w:rPr>
          <w:noProof/>
          <w:sz w:val="20"/>
          <w:szCs w:val="20"/>
          <w:lang w:val="it-IT"/>
        </w:rPr>
        <w:t xml:space="preserve">resentino una </w:t>
      </w:r>
      <w:r w:rsidRPr="004A21A0">
        <w:rPr>
          <w:b/>
          <w:bCs/>
          <w:noProof/>
          <w:sz w:val="20"/>
          <w:szCs w:val="20"/>
          <w:lang w:val="it-IT"/>
        </w:rPr>
        <w:t>lettera</w:t>
      </w:r>
      <w:r w:rsidRPr="004A21A0">
        <w:rPr>
          <w:noProof/>
          <w:sz w:val="20"/>
          <w:szCs w:val="20"/>
          <w:lang w:val="it-IT"/>
        </w:rPr>
        <w:t xml:space="preserve"> di appoggio</w:t>
      </w:r>
      <w:r w:rsidR="00AE1563" w:rsidRPr="004A21A0">
        <w:rPr>
          <w:noProof/>
          <w:sz w:val="20"/>
          <w:szCs w:val="20"/>
          <w:lang w:val="it-IT"/>
        </w:rPr>
        <w:t xml:space="preserve"> al progetto</w:t>
      </w:r>
      <w:r w:rsidRPr="004A21A0">
        <w:rPr>
          <w:noProof/>
          <w:sz w:val="20"/>
          <w:szCs w:val="20"/>
          <w:lang w:val="it-IT"/>
        </w:rPr>
        <w:t>?</w:t>
      </w:r>
      <w:bookmarkEnd w:id="3"/>
    </w:p>
    <w:p w14:paraId="129EE8D7" w14:textId="41AE6B7E" w:rsidR="009A7474" w:rsidRPr="004A21A0" w:rsidRDefault="009A7474" w:rsidP="009A7474">
      <w:pPr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No,</w:t>
      </w:r>
      <w:r w:rsidR="00A57D48" w:rsidRPr="004A21A0">
        <w:rPr>
          <w:sz w:val="20"/>
          <w:szCs w:val="20"/>
          <w:lang w:val="it-IT"/>
        </w:rPr>
        <w:t xml:space="preserve"> non è prevista nessuna lettera né dichiarazione da parte dei dipartimenti</w:t>
      </w:r>
      <w:r w:rsidR="00AE1563" w:rsidRPr="004A21A0">
        <w:rPr>
          <w:sz w:val="20"/>
          <w:szCs w:val="20"/>
          <w:lang w:val="it-IT"/>
        </w:rPr>
        <w:t xml:space="preserve"> del Politecnico</w:t>
      </w:r>
      <w:r w:rsidR="006E77EE">
        <w:rPr>
          <w:sz w:val="20"/>
          <w:szCs w:val="20"/>
          <w:lang w:val="it-IT"/>
        </w:rPr>
        <w:t xml:space="preserve">. Esse sono </w:t>
      </w:r>
      <w:r w:rsidR="008267F9">
        <w:rPr>
          <w:sz w:val="20"/>
          <w:szCs w:val="20"/>
          <w:lang w:val="it-IT"/>
        </w:rPr>
        <w:t>p</w:t>
      </w:r>
      <w:r w:rsidR="00AE1563" w:rsidRPr="004A21A0">
        <w:rPr>
          <w:sz w:val="20"/>
          <w:szCs w:val="20"/>
          <w:lang w:val="it-IT"/>
        </w:rPr>
        <w:t>reviste solo nel caso di partner o enti esterni</w:t>
      </w:r>
      <w:r w:rsidRPr="004A21A0">
        <w:rPr>
          <w:sz w:val="20"/>
          <w:szCs w:val="20"/>
          <w:lang w:val="it-IT"/>
        </w:rPr>
        <w:t xml:space="preserve">. </w:t>
      </w:r>
    </w:p>
    <w:p w14:paraId="6B090BDF" w14:textId="42DA9AE8" w:rsidR="009A7474" w:rsidRPr="004A21A0" w:rsidRDefault="009A7474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4" w:name="_Toc495321070"/>
      <w:r w:rsidRPr="004A21A0">
        <w:rPr>
          <w:noProof/>
          <w:sz w:val="20"/>
          <w:szCs w:val="20"/>
          <w:lang w:val="it-IT"/>
        </w:rPr>
        <w:t>È possibile</w:t>
      </w:r>
      <w:r w:rsidR="00624888" w:rsidRPr="004A21A0">
        <w:rPr>
          <w:noProof/>
          <w:sz w:val="20"/>
          <w:szCs w:val="20"/>
          <w:lang w:val="it-IT"/>
        </w:rPr>
        <w:t xml:space="preserve"> </w:t>
      </w:r>
      <w:r w:rsidRPr="004A21A0">
        <w:rPr>
          <w:noProof/>
          <w:sz w:val="20"/>
          <w:szCs w:val="20"/>
          <w:lang w:val="it-IT"/>
        </w:rPr>
        <w:t xml:space="preserve">includere </w:t>
      </w:r>
      <w:r w:rsidRPr="004A21A0">
        <w:rPr>
          <w:b/>
          <w:bCs/>
          <w:noProof/>
          <w:sz w:val="20"/>
          <w:szCs w:val="20"/>
          <w:lang w:val="it-IT"/>
        </w:rPr>
        <w:t>immagini</w:t>
      </w:r>
      <w:r w:rsidRPr="004A21A0">
        <w:rPr>
          <w:noProof/>
          <w:sz w:val="20"/>
          <w:szCs w:val="20"/>
          <w:lang w:val="it-IT"/>
        </w:rPr>
        <w:t xml:space="preserve"> e </w:t>
      </w:r>
      <w:r w:rsidRPr="004A21A0">
        <w:rPr>
          <w:b/>
          <w:bCs/>
          <w:noProof/>
          <w:sz w:val="20"/>
          <w:szCs w:val="20"/>
          <w:lang w:val="it-IT"/>
        </w:rPr>
        <w:t>diagrammi</w:t>
      </w:r>
      <w:r w:rsidRPr="004A21A0">
        <w:rPr>
          <w:noProof/>
          <w:sz w:val="20"/>
          <w:szCs w:val="20"/>
          <w:lang w:val="it-IT"/>
        </w:rPr>
        <w:t xml:space="preserve"> nella Full Proposal?</w:t>
      </w:r>
      <w:bookmarkEnd w:id="4"/>
      <w:r w:rsidRPr="004A21A0">
        <w:rPr>
          <w:noProof/>
          <w:sz w:val="20"/>
          <w:szCs w:val="20"/>
          <w:lang w:val="it-IT"/>
        </w:rPr>
        <w:t xml:space="preserve"> </w:t>
      </w:r>
    </w:p>
    <w:p w14:paraId="551949B2" w14:textId="1730CF69" w:rsidR="009A7474" w:rsidRPr="004A21A0" w:rsidRDefault="009A7474" w:rsidP="009A7474">
      <w:pPr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S</w:t>
      </w:r>
      <w:r w:rsidR="00C04677" w:rsidRPr="004A21A0">
        <w:rPr>
          <w:sz w:val="20"/>
          <w:szCs w:val="20"/>
          <w:lang w:val="it-IT"/>
        </w:rPr>
        <w:t>ì</w:t>
      </w:r>
      <w:r w:rsidRPr="004A21A0">
        <w:rPr>
          <w:sz w:val="20"/>
          <w:szCs w:val="20"/>
          <w:lang w:val="it-IT"/>
        </w:rPr>
        <w:t xml:space="preserve">, </w:t>
      </w:r>
      <w:r w:rsidR="00543C14">
        <w:rPr>
          <w:sz w:val="20"/>
          <w:szCs w:val="20"/>
          <w:lang w:val="it-IT"/>
        </w:rPr>
        <w:t xml:space="preserve">laddove lo si ritenga particolarmente utile ai fini della comprensione della proposta </w:t>
      </w:r>
      <w:r w:rsidRPr="004A21A0">
        <w:rPr>
          <w:sz w:val="20"/>
          <w:szCs w:val="20"/>
          <w:lang w:val="it-IT"/>
        </w:rPr>
        <w:t>è possibile inserire</w:t>
      </w:r>
      <w:r w:rsidR="00543C14">
        <w:rPr>
          <w:sz w:val="20"/>
          <w:szCs w:val="20"/>
          <w:lang w:val="it-IT"/>
        </w:rPr>
        <w:t xml:space="preserve"> uno schema o un’immagine, purché si rimanga e</w:t>
      </w:r>
      <w:r w:rsidR="007F21D2" w:rsidRPr="004A21A0">
        <w:rPr>
          <w:sz w:val="20"/>
          <w:szCs w:val="20"/>
          <w:lang w:val="it-IT"/>
        </w:rPr>
        <w:t xml:space="preserve">ntro il </w:t>
      </w:r>
      <w:r w:rsidR="005259CF" w:rsidRPr="004A21A0">
        <w:rPr>
          <w:sz w:val="20"/>
          <w:szCs w:val="20"/>
          <w:lang w:val="it-IT"/>
        </w:rPr>
        <w:t>numero di pagine indicato.</w:t>
      </w:r>
    </w:p>
    <w:p w14:paraId="77221DF2" w14:textId="74C8C2F3" w:rsidR="00DB61F4" w:rsidRPr="004A21A0" w:rsidRDefault="00244B01" w:rsidP="00DB61F4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5" w:name="_Toc495321071"/>
      <w:r w:rsidRPr="004A21A0">
        <w:rPr>
          <w:noProof/>
          <w:sz w:val="20"/>
          <w:szCs w:val="20"/>
          <w:lang w:val="it-IT"/>
        </w:rPr>
        <w:t>È possibile</w:t>
      </w:r>
      <w:r w:rsidR="00DB61F4" w:rsidRPr="004A21A0">
        <w:rPr>
          <w:noProof/>
          <w:sz w:val="20"/>
          <w:szCs w:val="20"/>
          <w:lang w:val="it-IT"/>
        </w:rPr>
        <w:t>, pur rispettando la dimensione complessiva richiesta per la Full Proposal</w:t>
      </w:r>
      <w:r w:rsidR="003336D4" w:rsidRPr="004A21A0">
        <w:rPr>
          <w:noProof/>
          <w:sz w:val="20"/>
          <w:szCs w:val="20"/>
          <w:lang w:val="it-IT"/>
        </w:rPr>
        <w:t xml:space="preserve">, variare per alcune sezioni il </w:t>
      </w:r>
      <w:r w:rsidR="003336D4" w:rsidRPr="004A21A0">
        <w:rPr>
          <w:b/>
          <w:bCs/>
          <w:noProof/>
          <w:sz w:val="20"/>
          <w:szCs w:val="20"/>
          <w:lang w:val="it-IT"/>
        </w:rPr>
        <w:t>numero di pagine</w:t>
      </w:r>
      <w:r w:rsidR="003336D4" w:rsidRPr="004A21A0">
        <w:rPr>
          <w:noProof/>
          <w:sz w:val="20"/>
          <w:szCs w:val="20"/>
          <w:lang w:val="it-IT"/>
        </w:rPr>
        <w:t xml:space="preserve"> indicato</w:t>
      </w:r>
      <w:r w:rsidR="00DB61F4" w:rsidRPr="004A21A0">
        <w:rPr>
          <w:noProof/>
          <w:sz w:val="20"/>
          <w:szCs w:val="20"/>
          <w:lang w:val="it-IT"/>
        </w:rPr>
        <w:t>?</w:t>
      </w:r>
      <w:bookmarkEnd w:id="5"/>
    </w:p>
    <w:p w14:paraId="461696AC" w14:textId="6EDE1A3C" w:rsidR="00244B01" w:rsidRPr="004A21A0" w:rsidRDefault="00EF0D25" w:rsidP="003336D4">
      <w:pPr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 xml:space="preserve">No, è necessario attenersi a quanto </w:t>
      </w:r>
      <w:r w:rsidR="003336D4" w:rsidRPr="004A21A0">
        <w:rPr>
          <w:sz w:val="20"/>
          <w:szCs w:val="20"/>
          <w:lang w:val="it-IT"/>
        </w:rPr>
        <w:t>richiesto per la compilazione</w:t>
      </w:r>
      <w:r w:rsidRPr="004A21A0">
        <w:rPr>
          <w:sz w:val="20"/>
          <w:szCs w:val="20"/>
          <w:lang w:val="it-IT"/>
        </w:rPr>
        <w:t xml:space="preserve"> nel modulo</w:t>
      </w:r>
      <w:r w:rsidR="00244B01" w:rsidRPr="004A21A0">
        <w:rPr>
          <w:sz w:val="20"/>
          <w:szCs w:val="20"/>
          <w:lang w:val="it-IT"/>
        </w:rPr>
        <w:t>.</w:t>
      </w:r>
    </w:p>
    <w:p w14:paraId="4DF5FF7F" w14:textId="77777777" w:rsidR="00244B01" w:rsidRPr="004A21A0" w:rsidRDefault="00244B01" w:rsidP="00EF0D25">
      <w:pPr>
        <w:rPr>
          <w:sz w:val="20"/>
          <w:szCs w:val="20"/>
          <w:lang w:val="it-IT"/>
        </w:rPr>
      </w:pPr>
    </w:p>
    <w:p w14:paraId="46D89574" w14:textId="1639F0A8" w:rsidR="009A5DA8" w:rsidRPr="004A21A0" w:rsidRDefault="00512DEF" w:rsidP="009A5DA8">
      <w:pPr>
        <w:jc w:val="both"/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</w:pPr>
      <w:r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>GRUPPO DI</w:t>
      </w:r>
      <w:r w:rsidR="003E09B1"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 xml:space="preserve"> LAVORO</w:t>
      </w:r>
      <w:r w:rsidR="0073710D"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>, PART</w:t>
      </w:r>
      <w:r w:rsidR="003E09B1"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>ENARIATO</w:t>
      </w:r>
      <w:r w:rsidR="0073710D"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 xml:space="preserve">, </w:t>
      </w:r>
      <w:r w:rsidR="006E0DD4"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>ENTI INTERESSATI</w:t>
      </w:r>
    </w:p>
    <w:p w14:paraId="4F56FF5B" w14:textId="071FE6DF" w:rsidR="0073710D" w:rsidRPr="004A21A0" w:rsidRDefault="002F741C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6" w:name="_Toc495321072"/>
      <w:r w:rsidRPr="004A21A0">
        <w:rPr>
          <w:noProof/>
          <w:sz w:val="20"/>
          <w:szCs w:val="20"/>
          <w:lang w:val="it-IT"/>
        </w:rPr>
        <w:t>È possibile estendere il gruppo di</w:t>
      </w:r>
      <w:r w:rsidR="003E09B1" w:rsidRPr="004A21A0">
        <w:rPr>
          <w:noProof/>
          <w:sz w:val="20"/>
          <w:szCs w:val="20"/>
          <w:lang w:val="it-IT"/>
        </w:rPr>
        <w:t xml:space="preserve"> lavoro </w:t>
      </w:r>
      <w:r w:rsidRPr="004A21A0">
        <w:rPr>
          <w:noProof/>
          <w:sz w:val="20"/>
          <w:szCs w:val="20"/>
          <w:lang w:val="it-IT"/>
        </w:rPr>
        <w:t xml:space="preserve">a </w:t>
      </w:r>
      <w:r w:rsidRPr="004A21A0">
        <w:rPr>
          <w:b/>
          <w:bCs/>
          <w:noProof/>
          <w:sz w:val="20"/>
          <w:szCs w:val="20"/>
          <w:lang w:val="it-IT"/>
        </w:rPr>
        <w:t>nuovi partecipanti</w:t>
      </w:r>
      <w:r w:rsidRPr="004A21A0">
        <w:rPr>
          <w:noProof/>
          <w:sz w:val="20"/>
          <w:szCs w:val="20"/>
          <w:lang w:val="it-IT"/>
        </w:rPr>
        <w:t xml:space="preserve">, non menzionati nel </w:t>
      </w:r>
      <w:r w:rsidR="0073710D" w:rsidRPr="004A21A0">
        <w:rPr>
          <w:noProof/>
          <w:sz w:val="20"/>
          <w:szCs w:val="20"/>
          <w:lang w:val="it-IT"/>
        </w:rPr>
        <w:t>Concept Note</w:t>
      </w:r>
      <w:r w:rsidRPr="004A21A0">
        <w:rPr>
          <w:noProof/>
          <w:sz w:val="20"/>
          <w:szCs w:val="20"/>
          <w:lang w:val="it-IT"/>
        </w:rPr>
        <w:t xml:space="preserve"> (presentata per la prima fase di selezione)</w:t>
      </w:r>
      <w:r w:rsidR="0073710D" w:rsidRPr="004A21A0">
        <w:rPr>
          <w:noProof/>
          <w:sz w:val="20"/>
          <w:szCs w:val="20"/>
          <w:lang w:val="it-IT"/>
        </w:rPr>
        <w:t>?</w:t>
      </w:r>
      <w:bookmarkEnd w:id="6"/>
      <w:r w:rsidR="0073710D" w:rsidRPr="004A21A0">
        <w:rPr>
          <w:noProof/>
          <w:sz w:val="20"/>
          <w:szCs w:val="20"/>
          <w:lang w:val="it-IT"/>
        </w:rPr>
        <w:t xml:space="preserve"> </w:t>
      </w:r>
    </w:p>
    <w:p w14:paraId="4341F3AE" w14:textId="12F74008" w:rsidR="0073710D" w:rsidRPr="004A21A0" w:rsidRDefault="009A7474" w:rsidP="009A7474">
      <w:pPr>
        <w:jc w:val="both"/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È possibile in</w:t>
      </w:r>
      <w:r w:rsidR="00732814" w:rsidRPr="004A21A0">
        <w:rPr>
          <w:sz w:val="20"/>
          <w:szCs w:val="20"/>
          <w:lang w:val="it-IT"/>
        </w:rPr>
        <w:t xml:space="preserve">cludere </w:t>
      </w:r>
      <w:r w:rsidRPr="004A21A0">
        <w:rPr>
          <w:sz w:val="20"/>
          <w:szCs w:val="20"/>
          <w:lang w:val="it-IT"/>
        </w:rPr>
        <w:t>nuovi colleghi, purché</w:t>
      </w:r>
      <w:r w:rsidR="00732814" w:rsidRPr="004A21A0">
        <w:rPr>
          <w:sz w:val="20"/>
          <w:szCs w:val="20"/>
          <w:lang w:val="it-IT"/>
        </w:rPr>
        <w:t xml:space="preserve"> non presenti in nessun’altra delle proposte presentate (v. punto 2.4. del Bando)</w:t>
      </w:r>
      <w:r w:rsidR="00824379" w:rsidRPr="004A21A0">
        <w:rPr>
          <w:sz w:val="20"/>
          <w:szCs w:val="20"/>
          <w:lang w:val="it-IT"/>
        </w:rPr>
        <w:t xml:space="preserve"> comprese quelle </w:t>
      </w:r>
      <w:r w:rsidR="00732814" w:rsidRPr="008267F9">
        <w:rPr>
          <w:i/>
          <w:iCs/>
          <w:sz w:val="20"/>
          <w:szCs w:val="20"/>
          <w:lang w:val="it-IT"/>
        </w:rPr>
        <w:t>non</w:t>
      </w:r>
      <w:r w:rsidR="00732814" w:rsidRPr="004A21A0">
        <w:rPr>
          <w:sz w:val="20"/>
          <w:szCs w:val="20"/>
          <w:lang w:val="it-IT"/>
        </w:rPr>
        <w:t xml:space="preserve"> ammess</w:t>
      </w:r>
      <w:r w:rsidR="00824379" w:rsidRPr="004A21A0">
        <w:rPr>
          <w:sz w:val="20"/>
          <w:szCs w:val="20"/>
          <w:lang w:val="it-IT"/>
        </w:rPr>
        <w:t>e</w:t>
      </w:r>
      <w:r w:rsidR="00732814" w:rsidRPr="004A21A0">
        <w:rPr>
          <w:sz w:val="20"/>
          <w:szCs w:val="20"/>
          <w:lang w:val="it-IT"/>
        </w:rPr>
        <w:t xml:space="preserve"> alla seconda fase di selezione. L’eventuale in</w:t>
      </w:r>
      <w:r w:rsidR="00824379" w:rsidRPr="004A21A0">
        <w:rPr>
          <w:sz w:val="20"/>
          <w:szCs w:val="20"/>
          <w:lang w:val="it-IT"/>
        </w:rPr>
        <w:t xml:space="preserve">clusione </w:t>
      </w:r>
      <w:r w:rsidR="00732814" w:rsidRPr="004A21A0">
        <w:rPr>
          <w:sz w:val="20"/>
          <w:szCs w:val="20"/>
          <w:lang w:val="it-IT"/>
        </w:rPr>
        <w:t xml:space="preserve">di nuovi partecipanti </w:t>
      </w:r>
      <w:r w:rsidR="00824379" w:rsidRPr="004A21A0">
        <w:rPr>
          <w:sz w:val="20"/>
          <w:szCs w:val="20"/>
          <w:lang w:val="it-IT"/>
        </w:rPr>
        <w:t>non deve inoltre alterare la struttura e il carattere del progetto così come descritti nel Concept Note.</w:t>
      </w:r>
    </w:p>
    <w:p w14:paraId="3DC8A7FB" w14:textId="0DCF232A" w:rsidR="00FA30CB" w:rsidRPr="004A21A0" w:rsidRDefault="00D27AF6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7" w:name="_Hlk14965308"/>
      <w:r w:rsidRPr="004A21A0">
        <w:rPr>
          <w:sz w:val="20"/>
          <w:szCs w:val="20"/>
          <w:lang w:val="it-IT"/>
        </w:rPr>
        <w:t xml:space="preserve">La sezione 5 “Gruppo di lavoro” del modulo Concept Note, ove si richiedevano dati e un </w:t>
      </w:r>
      <w:r w:rsidRPr="004A21A0">
        <w:rPr>
          <w:b/>
          <w:bCs/>
          <w:sz w:val="20"/>
          <w:szCs w:val="20"/>
          <w:lang w:val="it-IT"/>
        </w:rPr>
        <w:t>curriculum</w:t>
      </w:r>
      <w:r w:rsidRPr="004A21A0">
        <w:rPr>
          <w:sz w:val="20"/>
          <w:szCs w:val="20"/>
          <w:lang w:val="it-IT"/>
        </w:rPr>
        <w:t xml:space="preserve"> sintetico dei singoli membri del team, non è più presente nel modulo Full Proposal. Non è dunque più richiesto di riportare il CV dei proponenti?</w:t>
      </w:r>
    </w:p>
    <w:p w14:paraId="39D7EBCD" w14:textId="2171AB07" w:rsidR="00FA30CB" w:rsidRPr="004A21A0" w:rsidRDefault="00D27AF6" w:rsidP="00D27AF6">
      <w:pPr>
        <w:jc w:val="both"/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Non è richiesto nella stessa forma. È tuttavia necessario che nella sezione 4.5. della Full Proposal, “Appropriatezza del gruppo di lavoro”, si specifichino per ogni membro: il ruolo nel progetto (come richiesto anche nelle sezioni 1.4. e 4.1.), le principali attività alle quali contribuirà e le competenze e conoscenze specifiche che metterà in campo nell’ambito del progetto, giustificandone la rilevanza ai fini di quest’ultimo.</w:t>
      </w:r>
    </w:p>
    <w:p w14:paraId="6201EEF6" w14:textId="305F303D" w:rsidR="007B025C" w:rsidRPr="004A21A0" w:rsidRDefault="00000222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8" w:name="_Toc495321075"/>
      <w:bookmarkEnd w:id="7"/>
      <w:r w:rsidRPr="004A21A0">
        <w:rPr>
          <w:noProof/>
          <w:sz w:val="20"/>
          <w:szCs w:val="20"/>
          <w:lang w:val="it-IT"/>
        </w:rPr>
        <w:lastRenderedPageBreak/>
        <w:t xml:space="preserve">È </w:t>
      </w:r>
      <w:r w:rsidR="007B025C" w:rsidRPr="004A21A0">
        <w:rPr>
          <w:noProof/>
          <w:sz w:val="20"/>
          <w:szCs w:val="20"/>
          <w:lang w:val="it-IT"/>
        </w:rPr>
        <w:t>possibile inserire</w:t>
      </w:r>
      <w:r w:rsidR="0073710D" w:rsidRPr="004A21A0">
        <w:rPr>
          <w:noProof/>
          <w:sz w:val="20"/>
          <w:szCs w:val="20"/>
          <w:lang w:val="it-IT"/>
        </w:rPr>
        <w:t xml:space="preserve"> nella</w:t>
      </w:r>
      <w:r w:rsidR="007B025C" w:rsidRPr="004A21A0">
        <w:rPr>
          <w:noProof/>
          <w:sz w:val="20"/>
          <w:szCs w:val="20"/>
          <w:lang w:val="it-IT"/>
        </w:rPr>
        <w:t xml:space="preserve"> </w:t>
      </w:r>
      <w:r w:rsidR="00971D14" w:rsidRPr="004A21A0">
        <w:rPr>
          <w:noProof/>
          <w:sz w:val="20"/>
          <w:szCs w:val="20"/>
          <w:lang w:val="it-IT"/>
        </w:rPr>
        <w:t>Full Proposal</w:t>
      </w:r>
      <w:r w:rsidR="0073710D" w:rsidRPr="004A21A0">
        <w:rPr>
          <w:noProof/>
          <w:sz w:val="20"/>
          <w:szCs w:val="20"/>
          <w:lang w:val="it-IT"/>
        </w:rPr>
        <w:t xml:space="preserve"> </w:t>
      </w:r>
      <w:r w:rsidR="007B025C" w:rsidRPr="004A21A0">
        <w:rPr>
          <w:noProof/>
          <w:sz w:val="20"/>
          <w:szCs w:val="20"/>
          <w:lang w:val="it-IT"/>
        </w:rPr>
        <w:t xml:space="preserve">dei </w:t>
      </w:r>
      <w:r w:rsidR="007B025C" w:rsidRPr="004A21A0">
        <w:rPr>
          <w:b/>
          <w:bCs/>
          <w:noProof/>
          <w:sz w:val="20"/>
          <w:szCs w:val="20"/>
          <w:lang w:val="it-IT"/>
        </w:rPr>
        <w:t>partner esterni aggiuntivi</w:t>
      </w:r>
      <w:r w:rsidR="007B025C" w:rsidRPr="004A21A0">
        <w:rPr>
          <w:noProof/>
          <w:sz w:val="20"/>
          <w:szCs w:val="20"/>
          <w:lang w:val="it-IT"/>
        </w:rPr>
        <w:t xml:space="preserve"> rispetto a quelli già indicati nel Concept Note?</w:t>
      </w:r>
      <w:bookmarkEnd w:id="8"/>
    </w:p>
    <w:p w14:paraId="22F354AD" w14:textId="35E65D3C" w:rsidR="009A7474" w:rsidRPr="004A21A0" w:rsidRDefault="009A7474" w:rsidP="009A7474">
      <w:pPr>
        <w:pStyle w:val="Testonormale"/>
        <w:rPr>
          <w:rFonts w:asciiTheme="minorHAnsi" w:eastAsiaTheme="minorEastAsia" w:hAnsiTheme="minorHAnsi"/>
          <w:sz w:val="20"/>
          <w:szCs w:val="20"/>
          <w:lang w:val="it-IT" w:eastAsia="ja-JP"/>
        </w:rPr>
      </w:pPr>
      <w:r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>S</w:t>
      </w:r>
      <w:r w:rsidR="00A87BEE"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>ì</w:t>
      </w:r>
      <w:r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 xml:space="preserve">, se </w:t>
      </w:r>
      <w:r w:rsidR="00000222"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 xml:space="preserve">si ritiene che possano apportare un valore aggiunto al progetto. </w:t>
      </w:r>
      <w:r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 xml:space="preserve"> </w:t>
      </w:r>
    </w:p>
    <w:p w14:paraId="4CC3616E" w14:textId="778CE558" w:rsidR="009A7474" w:rsidRPr="004A21A0" w:rsidRDefault="009A7474" w:rsidP="0073710D">
      <w:pPr>
        <w:rPr>
          <w:lang w:val="it-IT"/>
        </w:rPr>
      </w:pPr>
    </w:p>
    <w:p w14:paraId="7F394328" w14:textId="425BBC2E" w:rsidR="007B025C" w:rsidRPr="004A21A0" w:rsidRDefault="00A87BEE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9" w:name="_Toc495321076"/>
      <w:r w:rsidRPr="004A21A0">
        <w:rPr>
          <w:noProof/>
          <w:sz w:val="20"/>
          <w:szCs w:val="20"/>
          <w:lang w:val="it-IT"/>
        </w:rPr>
        <w:t xml:space="preserve">È </w:t>
      </w:r>
      <w:r w:rsidR="0073710D" w:rsidRPr="004A21A0">
        <w:rPr>
          <w:noProof/>
          <w:sz w:val="20"/>
          <w:szCs w:val="20"/>
          <w:lang w:val="it-IT"/>
        </w:rPr>
        <w:t xml:space="preserve">possibile </w:t>
      </w:r>
      <w:r w:rsidR="00A4079D" w:rsidRPr="004A21A0">
        <w:rPr>
          <w:noProof/>
          <w:sz w:val="20"/>
          <w:szCs w:val="20"/>
          <w:lang w:val="it-IT"/>
        </w:rPr>
        <w:t>allegare a</w:t>
      </w:r>
      <w:r w:rsidR="0073710D" w:rsidRPr="004A21A0">
        <w:rPr>
          <w:noProof/>
          <w:sz w:val="20"/>
          <w:szCs w:val="20"/>
          <w:lang w:val="it-IT"/>
        </w:rPr>
        <w:t xml:space="preserve">lla </w:t>
      </w:r>
      <w:r w:rsidR="00971D14" w:rsidRPr="004A21A0">
        <w:rPr>
          <w:noProof/>
          <w:sz w:val="20"/>
          <w:szCs w:val="20"/>
          <w:lang w:val="it-IT"/>
        </w:rPr>
        <w:t xml:space="preserve">Full Proposal </w:t>
      </w:r>
      <w:r w:rsidRPr="004A21A0">
        <w:rPr>
          <w:b/>
          <w:bCs/>
          <w:noProof/>
          <w:sz w:val="20"/>
          <w:szCs w:val="20"/>
          <w:lang w:val="it-IT"/>
        </w:rPr>
        <w:t>lettere</w:t>
      </w:r>
      <w:r w:rsidRPr="004A21A0">
        <w:rPr>
          <w:noProof/>
          <w:sz w:val="20"/>
          <w:szCs w:val="20"/>
          <w:lang w:val="it-IT"/>
        </w:rPr>
        <w:t xml:space="preserve"> recanti dichiarazioni di interesse verso il progetto da parte di </w:t>
      </w:r>
      <w:r w:rsidRPr="004A21A0">
        <w:rPr>
          <w:b/>
          <w:bCs/>
          <w:noProof/>
          <w:sz w:val="20"/>
          <w:szCs w:val="20"/>
          <w:lang w:val="it-IT"/>
        </w:rPr>
        <w:t>enti esterni non citati</w:t>
      </w:r>
      <w:r w:rsidRPr="004A21A0">
        <w:rPr>
          <w:noProof/>
          <w:sz w:val="20"/>
          <w:szCs w:val="20"/>
          <w:lang w:val="it-IT"/>
        </w:rPr>
        <w:t xml:space="preserve"> nel Concept Note (prima fase)?</w:t>
      </w:r>
      <w:bookmarkEnd w:id="9"/>
      <w:r w:rsidR="007B025C" w:rsidRPr="004A21A0">
        <w:rPr>
          <w:noProof/>
          <w:sz w:val="20"/>
          <w:szCs w:val="20"/>
          <w:lang w:val="it-IT"/>
        </w:rPr>
        <w:t xml:space="preserve"> </w:t>
      </w:r>
    </w:p>
    <w:p w14:paraId="7E104593" w14:textId="640A5B26" w:rsidR="009A7474" w:rsidRPr="004A21A0" w:rsidRDefault="009A7474" w:rsidP="009A7474">
      <w:pPr>
        <w:pStyle w:val="Testonormale"/>
        <w:rPr>
          <w:rFonts w:asciiTheme="minorHAnsi" w:eastAsiaTheme="minorEastAsia" w:hAnsiTheme="minorHAnsi"/>
          <w:sz w:val="20"/>
          <w:szCs w:val="20"/>
          <w:lang w:val="it-IT" w:eastAsia="ja-JP"/>
        </w:rPr>
      </w:pPr>
      <w:r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>S</w:t>
      </w:r>
      <w:r w:rsidR="00A87BEE"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>ì</w:t>
      </w:r>
      <w:r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 xml:space="preserve">, </w:t>
      </w:r>
      <w:r w:rsidR="00A87BEE"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 xml:space="preserve">se si ritiene che ciò possa apportare un valore aggiunto </w:t>
      </w:r>
      <w:r w:rsidR="008267F9">
        <w:rPr>
          <w:rFonts w:asciiTheme="minorHAnsi" w:eastAsiaTheme="minorEastAsia" w:hAnsiTheme="minorHAnsi"/>
          <w:sz w:val="20"/>
          <w:szCs w:val="20"/>
          <w:lang w:val="it-IT" w:eastAsia="ja-JP"/>
        </w:rPr>
        <w:t>ai fini della candidatura</w:t>
      </w:r>
      <w:r w:rsidR="00A87BEE" w:rsidRPr="004A21A0">
        <w:rPr>
          <w:rFonts w:asciiTheme="minorHAnsi" w:eastAsiaTheme="minorEastAsia" w:hAnsiTheme="minorHAnsi"/>
          <w:sz w:val="20"/>
          <w:szCs w:val="20"/>
          <w:lang w:val="it-IT" w:eastAsia="ja-JP"/>
        </w:rPr>
        <w:t xml:space="preserve">.  </w:t>
      </w:r>
    </w:p>
    <w:p w14:paraId="0CBA24F0" w14:textId="5C109AC8" w:rsidR="007B025C" w:rsidRPr="004A21A0" w:rsidRDefault="007B025C" w:rsidP="007B025C">
      <w:pPr>
        <w:pStyle w:val="Testonormale"/>
        <w:rPr>
          <w:sz w:val="16"/>
          <w:szCs w:val="16"/>
          <w:lang w:val="it-IT"/>
        </w:rPr>
      </w:pPr>
    </w:p>
    <w:p w14:paraId="6CD45074" w14:textId="5D020EAF" w:rsidR="009A7474" w:rsidRPr="004A21A0" w:rsidRDefault="00C04677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bookmarkStart w:id="10" w:name="_Toc495321077"/>
      <w:r w:rsidRPr="004A21A0">
        <w:rPr>
          <w:noProof/>
          <w:sz w:val="20"/>
          <w:szCs w:val="20"/>
          <w:lang w:val="it-IT"/>
        </w:rPr>
        <w:t xml:space="preserve">È </w:t>
      </w:r>
      <w:r w:rsidR="009A7474" w:rsidRPr="004A21A0">
        <w:rPr>
          <w:noProof/>
          <w:sz w:val="20"/>
          <w:szCs w:val="20"/>
          <w:lang w:val="it-IT"/>
        </w:rPr>
        <w:t xml:space="preserve">possibile allegare </w:t>
      </w:r>
      <w:r w:rsidR="00E87359" w:rsidRPr="004A21A0">
        <w:rPr>
          <w:noProof/>
          <w:sz w:val="20"/>
          <w:szCs w:val="20"/>
          <w:lang w:val="it-IT"/>
        </w:rPr>
        <w:t xml:space="preserve">una </w:t>
      </w:r>
      <w:r w:rsidR="009A7474" w:rsidRPr="004A21A0">
        <w:rPr>
          <w:b/>
          <w:bCs/>
          <w:noProof/>
          <w:sz w:val="20"/>
          <w:szCs w:val="20"/>
          <w:lang w:val="it-IT"/>
        </w:rPr>
        <w:t>lettera</w:t>
      </w:r>
      <w:r w:rsidR="009A7474" w:rsidRPr="004A21A0">
        <w:rPr>
          <w:noProof/>
          <w:sz w:val="20"/>
          <w:szCs w:val="20"/>
          <w:lang w:val="it-IT"/>
        </w:rPr>
        <w:t xml:space="preserve"> di interesse d</w:t>
      </w:r>
      <w:r w:rsidR="00E87359" w:rsidRPr="004A21A0">
        <w:rPr>
          <w:noProof/>
          <w:sz w:val="20"/>
          <w:szCs w:val="20"/>
          <w:lang w:val="it-IT"/>
        </w:rPr>
        <w:t xml:space="preserve">a parte di </w:t>
      </w:r>
      <w:r w:rsidR="009A7474" w:rsidRPr="004A21A0">
        <w:rPr>
          <w:noProof/>
          <w:sz w:val="20"/>
          <w:szCs w:val="20"/>
          <w:lang w:val="it-IT"/>
        </w:rPr>
        <w:t xml:space="preserve">un </w:t>
      </w:r>
      <w:r w:rsidR="009A7474" w:rsidRPr="004A21A0">
        <w:rPr>
          <w:b/>
          <w:bCs/>
          <w:noProof/>
          <w:sz w:val="20"/>
          <w:szCs w:val="20"/>
          <w:lang w:val="it-IT"/>
        </w:rPr>
        <w:t>esperto</w:t>
      </w:r>
      <w:r w:rsidR="009A7474" w:rsidRPr="004A21A0">
        <w:rPr>
          <w:noProof/>
          <w:sz w:val="20"/>
          <w:szCs w:val="20"/>
          <w:lang w:val="it-IT"/>
        </w:rPr>
        <w:t xml:space="preserve"> del settore?</w:t>
      </w:r>
      <w:bookmarkEnd w:id="10"/>
      <w:r w:rsidR="009A7474" w:rsidRPr="004A21A0">
        <w:rPr>
          <w:noProof/>
          <w:sz w:val="20"/>
          <w:szCs w:val="20"/>
          <w:lang w:val="it-IT"/>
        </w:rPr>
        <w:t xml:space="preserve"> </w:t>
      </w:r>
    </w:p>
    <w:p w14:paraId="281F726B" w14:textId="459E76DD" w:rsidR="009A7474" w:rsidRPr="004A21A0" w:rsidRDefault="008267F9" w:rsidP="009A7474">
      <w:pPr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 xml:space="preserve">Sì, se si ritiene che ciò possa apportare un valore aggiunto </w:t>
      </w:r>
      <w:r>
        <w:rPr>
          <w:sz w:val="20"/>
          <w:szCs w:val="20"/>
          <w:lang w:val="it-IT"/>
        </w:rPr>
        <w:t>ai fini della candidatura</w:t>
      </w:r>
      <w:r w:rsidR="009A7474" w:rsidRPr="004A21A0">
        <w:rPr>
          <w:sz w:val="20"/>
          <w:szCs w:val="20"/>
          <w:lang w:val="it-IT"/>
        </w:rPr>
        <w:t>.</w:t>
      </w:r>
    </w:p>
    <w:p w14:paraId="33690015" w14:textId="6569E4DC" w:rsidR="0073710D" w:rsidRPr="004A21A0" w:rsidRDefault="00C04677" w:rsidP="00C04677">
      <w:pPr>
        <w:pStyle w:val="Paragrafoelenco"/>
        <w:numPr>
          <w:ilvl w:val="0"/>
          <w:numId w:val="32"/>
        </w:numPr>
        <w:rPr>
          <w:rFonts w:asciiTheme="majorHAnsi" w:eastAsiaTheme="majorEastAsia" w:hAnsiTheme="majorHAnsi" w:cstheme="majorBidi"/>
          <w:noProof/>
          <w:color w:val="B01513" w:themeColor="accent1"/>
          <w:sz w:val="20"/>
          <w:szCs w:val="20"/>
          <w:lang w:val="it-IT"/>
        </w:rPr>
      </w:pPr>
      <w:r w:rsidRPr="004A21A0">
        <w:rPr>
          <w:rFonts w:asciiTheme="majorHAnsi" w:eastAsiaTheme="majorEastAsia" w:hAnsiTheme="majorHAnsi" w:cstheme="majorBidi"/>
          <w:noProof/>
          <w:color w:val="B01513" w:themeColor="accent1"/>
          <w:sz w:val="20"/>
          <w:szCs w:val="20"/>
          <w:lang w:val="it-IT"/>
        </w:rPr>
        <w:t xml:space="preserve">È ammesso che </w:t>
      </w:r>
      <w:r w:rsidRPr="004A21A0">
        <w:rPr>
          <w:rFonts w:asciiTheme="majorHAnsi" w:eastAsiaTheme="majorEastAsia" w:hAnsiTheme="majorHAnsi" w:cstheme="majorBidi"/>
          <w:b/>
          <w:bCs/>
          <w:noProof/>
          <w:color w:val="B01513" w:themeColor="accent1"/>
          <w:sz w:val="20"/>
          <w:szCs w:val="20"/>
          <w:lang w:val="it-IT"/>
        </w:rPr>
        <w:t>partner</w:t>
      </w:r>
      <w:r w:rsidRPr="004A21A0">
        <w:rPr>
          <w:rFonts w:asciiTheme="majorHAnsi" w:eastAsiaTheme="majorEastAsia" w:hAnsiTheme="majorHAnsi" w:cstheme="majorBidi"/>
          <w:noProof/>
          <w:color w:val="B01513" w:themeColor="accent1"/>
          <w:sz w:val="20"/>
          <w:szCs w:val="20"/>
          <w:lang w:val="it-IT"/>
        </w:rPr>
        <w:t xml:space="preserve"> o collaboratori non menzionati nella presentazione del progetto possano inserirsi nel progetto </w:t>
      </w:r>
      <w:r w:rsidRPr="004A21A0">
        <w:rPr>
          <w:rFonts w:asciiTheme="majorHAnsi" w:eastAsiaTheme="majorEastAsia" w:hAnsiTheme="majorHAnsi" w:cstheme="majorBidi"/>
          <w:b/>
          <w:bCs/>
          <w:noProof/>
          <w:color w:val="B01513" w:themeColor="accent1"/>
          <w:sz w:val="20"/>
          <w:szCs w:val="20"/>
          <w:lang w:val="it-IT"/>
        </w:rPr>
        <w:t>in corso d’opera</w:t>
      </w:r>
      <w:r w:rsidRPr="004A21A0">
        <w:rPr>
          <w:rFonts w:asciiTheme="majorHAnsi" w:eastAsiaTheme="majorEastAsia" w:hAnsiTheme="majorHAnsi" w:cstheme="majorBidi"/>
          <w:noProof/>
          <w:color w:val="B01513" w:themeColor="accent1"/>
          <w:sz w:val="20"/>
          <w:szCs w:val="20"/>
          <w:lang w:val="it-IT"/>
        </w:rPr>
        <w:t>?</w:t>
      </w:r>
    </w:p>
    <w:p w14:paraId="4DE68DBB" w14:textId="38323C75" w:rsidR="00C04677" w:rsidRPr="004A21A0" w:rsidRDefault="0073710D" w:rsidP="00C04677">
      <w:pPr>
        <w:jc w:val="both"/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S</w:t>
      </w:r>
      <w:r w:rsidR="00C04677" w:rsidRPr="004A21A0">
        <w:rPr>
          <w:sz w:val="20"/>
          <w:szCs w:val="20"/>
          <w:lang w:val="it-IT"/>
        </w:rPr>
        <w:t>ì. E’ possibile inserire nel progetto collaboratori o partner non menzionati nella documentazione di candidatura, purché tale decisione sia comunicata e giustificata a Polisocial quale</w:t>
      </w:r>
      <w:r w:rsidR="008267F9">
        <w:rPr>
          <w:sz w:val="20"/>
          <w:szCs w:val="20"/>
          <w:lang w:val="it-IT"/>
        </w:rPr>
        <w:t xml:space="preserve"> soggetto</w:t>
      </w:r>
      <w:r w:rsidR="00C04677" w:rsidRPr="004A21A0">
        <w:rPr>
          <w:sz w:val="20"/>
          <w:szCs w:val="20"/>
          <w:lang w:val="it-IT"/>
        </w:rPr>
        <w:t xml:space="preserve"> organizzatore della competizione.</w:t>
      </w:r>
    </w:p>
    <w:p w14:paraId="66DE53CE" w14:textId="77777777" w:rsidR="00C04677" w:rsidRPr="004A21A0" w:rsidRDefault="00C04677" w:rsidP="0073710D">
      <w:pPr>
        <w:jc w:val="both"/>
        <w:rPr>
          <w:sz w:val="20"/>
          <w:szCs w:val="20"/>
          <w:lang w:val="it-IT"/>
        </w:rPr>
      </w:pPr>
    </w:p>
    <w:p w14:paraId="5AB59AFF" w14:textId="21BD69CA" w:rsidR="009A5DA8" w:rsidRPr="004A21A0" w:rsidRDefault="009A5DA8" w:rsidP="009A7474">
      <w:pPr>
        <w:pStyle w:val="Paragrafoelenco"/>
        <w:rPr>
          <w:rFonts w:asciiTheme="majorHAnsi" w:hAnsiTheme="majorHAnsi"/>
          <w:lang w:val="it-IT"/>
        </w:rPr>
      </w:pPr>
    </w:p>
    <w:p w14:paraId="54BC0E01" w14:textId="6D512880" w:rsidR="009A7474" w:rsidRPr="004A21A0" w:rsidRDefault="00B146C8" w:rsidP="009A7474">
      <w:pPr>
        <w:jc w:val="both"/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</w:pPr>
      <w:r w:rsidRPr="004A21A0">
        <w:rPr>
          <w:rFonts w:asciiTheme="majorHAnsi" w:eastAsiaTheme="majorEastAsia" w:hAnsiTheme="majorHAnsi" w:cstheme="majorBidi"/>
          <w:color w:val="B01513" w:themeColor="accent1"/>
          <w:sz w:val="32"/>
          <w:szCs w:val="32"/>
          <w:lang w:val="it-IT"/>
        </w:rPr>
        <w:t>BUDGET</w:t>
      </w:r>
    </w:p>
    <w:p w14:paraId="4D721407" w14:textId="4140B870" w:rsidR="009A7474" w:rsidRPr="004A21A0" w:rsidRDefault="009A7474" w:rsidP="00C35FBF">
      <w:pPr>
        <w:pStyle w:val="Titolo3"/>
        <w:numPr>
          <w:ilvl w:val="0"/>
          <w:numId w:val="32"/>
        </w:numPr>
        <w:tabs>
          <w:tab w:val="left" w:pos="709"/>
        </w:tabs>
        <w:jc w:val="both"/>
        <w:rPr>
          <w:noProof/>
          <w:sz w:val="20"/>
          <w:szCs w:val="20"/>
          <w:lang w:val="it-IT"/>
        </w:rPr>
      </w:pPr>
      <w:r w:rsidRPr="004A21A0">
        <w:rPr>
          <w:noProof/>
          <w:sz w:val="20"/>
          <w:szCs w:val="20"/>
          <w:lang w:val="it-IT"/>
        </w:rPr>
        <w:t xml:space="preserve"> </w:t>
      </w:r>
      <w:bookmarkStart w:id="11" w:name="_Toc495321079"/>
      <w:r w:rsidRPr="004A21A0">
        <w:rPr>
          <w:noProof/>
          <w:sz w:val="20"/>
          <w:szCs w:val="20"/>
          <w:lang w:val="it-IT"/>
        </w:rPr>
        <w:t xml:space="preserve">È possibile </w:t>
      </w:r>
      <w:r w:rsidRPr="004A21A0">
        <w:rPr>
          <w:b/>
          <w:bCs/>
          <w:noProof/>
          <w:sz w:val="20"/>
          <w:szCs w:val="20"/>
          <w:lang w:val="it-IT"/>
        </w:rPr>
        <w:t xml:space="preserve">riformulare </w:t>
      </w:r>
      <w:r w:rsidR="002A473E" w:rsidRPr="004A21A0">
        <w:rPr>
          <w:b/>
          <w:bCs/>
          <w:noProof/>
          <w:sz w:val="20"/>
          <w:szCs w:val="20"/>
          <w:lang w:val="it-IT"/>
        </w:rPr>
        <w:t>il budget</w:t>
      </w:r>
      <w:r w:rsidR="002A473E" w:rsidRPr="004A21A0">
        <w:rPr>
          <w:noProof/>
          <w:sz w:val="20"/>
          <w:szCs w:val="20"/>
          <w:lang w:val="it-IT"/>
        </w:rPr>
        <w:t xml:space="preserve"> di progetto</w:t>
      </w:r>
      <w:r w:rsidRPr="004A21A0">
        <w:rPr>
          <w:noProof/>
          <w:sz w:val="20"/>
          <w:szCs w:val="20"/>
          <w:lang w:val="it-IT"/>
        </w:rPr>
        <w:t>, rispetto a quanto dichiarat</w:t>
      </w:r>
      <w:r w:rsidR="00971D14" w:rsidRPr="004A21A0">
        <w:rPr>
          <w:noProof/>
          <w:sz w:val="20"/>
          <w:szCs w:val="20"/>
          <w:lang w:val="it-IT"/>
        </w:rPr>
        <w:t>o</w:t>
      </w:r>
      <w:r w:rsidRPr="004A21A0">
        <w:rPr>
          <w:noProof/>
          <w:sz w:val="20"/>
          <w:szCs w:val="20"/>
          <w:lang w:val="it-IT"/>
        </w:rPr>
        <w:t xml:space="preserve"> nel Concept Note, </w:t>
      </w:r>
      <w:r w:rsidR="002A473E" w:rsidRPr="004A21A0">
        <w:rPr>
          <w:noProof/>
          <w:sz w:val="20"/>
          <w:szCs w:val="20"/>
          <w:lang w:val="it-IT"/>
        </w:rPr>
        <w:t xml:space="preserve">e inserire </w:t>
      </w:r>
      <w:r w:rsidRPr="004A21A0">
        <w:rPr>
          <w:noProof/>
          <w:sz w:val="20"/>
          <w:szCs w:val="20"/>
          <w:lang w:val="it-IT"/>
        </w:rPr>
        <w:t xml:space="preserve">quote di co-finanziamento </w:t>
      </w:r>
      <w:r w:rsidR="00997CE0">
        <w:rPr>
          <w:noProof/>
          <w:sz w:val="20"/>
          <w:szCs w:val="20"/>
          <w:lang w:val="it-IT"/>
        </w:rPr>
        <w:t>supplementari</w:t>
      </w:r>
      <w:bookmarkStart w:id="12" w:name="_GoBack"/>
      <w:bookmarkEnd w:id="12"/>
      <w:r w:rsidRPr="004A21A0">
        <w:rPr>
          <w:noProof/>
          <w:sz w:val="20"/>
          <w:szCs w:val="20"/>
          <w:lang w:val="it-IT"/>
        </w:rPr>
        <w:t>?</w:t>
      </w:r>
      <w:bookmarkEnd w:id="11"/>
    </w:p>
    <w:p w14:paraId="38652727" w14:textId="79BA802B" w:rsidR="002A473E" w:rsidRPr="00E67E00" w:rsidRDefault="002A473E" w:rsidP="002A473E">
      <w:pPr>
        <w:jc w:val="both"/>
        <w:rPr>
          <w:sz w:val="20"/>
          <w:szCs w:val="20"/>
          <w:lang w:val="it-IT"/>
        </w:rPr>
      </w:pPr>
      <w:r w:rsidRPr="004A21A0">
        <w:rPr>
          <w:sz w:val="20"/>
          <w:szCs w:val="20"/>
          <w:lang w:val="it-IT"/>
        </w:rPr>
        <w:t>È possibile apportare delle modifiche ragionevoli – anche su eventuale indirizzo del Comitato Scientifico – e inserire ulteriore cofinanziamento, purché ciò non alteri la struttura e/o la natura del progetto.</w:t>
      </w:r>
    </w:p>
    <w:p w14:paraId="11D8774B" w14:textId="77777777" w:rsidR="002A473E" w:rsidRPr="00E67E00" w:rsidRDefault="002A473E" w:rsidP="002E3D7E">
      <w:pPr>
        <w:jc w:val="both"/>
        <w:rPr>
          <w:sz w:val="20"/>
          <w:szCs w:val="20"/>
          <w:lang w:val="it-IT"/>
        </w:rPr>
      </w:pPr>
    </w:p>
    <w:sectPr w:rsidR="002A473E" w:rsidRPr="00E67E00" w:rsidSect="00345046">
      <w:headerReference w:type="default" r:id="rId12"/>
      <w:footerReference w:type="default" r:id="rId13"/>
      <w:pgSz w:w="12240" w:h="15840"/>
      <w:pgMar w:top="1985" w:right="1440" w:bottom="1440" w:left="1440" w:header="142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DCF77" w14:textId="77777777" w:rsidR="007F424A" w:rsidRDefault="007F424A" w:rsidP="008B0AA8">
      <w:pPr>
        <w:spacing w:after="0" w:line="240" w:lineRule="auto"/>
      </w:pPr>
      <w:r>
        <w:separator/>
      </w:r>
    </w:p>
  </w:endnote>
  <w:endnote w:type="continuationSeparator" w:id="0">
    <w:p w14:paraId="5931FDCE" w14:textId="77777777" w:rsidR="007F424A" w:rsidRDefault="007F424A" w:rsidP="008B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8721337"/>
      <w:docPartObj>
        <w:docPartGallery w:val="Page Numbers (Bottom of Page)"/>
        <w:docPartUnique/>
      </w:docPartObj>
    </w:sdtPr>
    <w:sdtEndPr/>
    <w:sdtContent>
      <w:p w14:paraId="3E1AA618" w14:textId="77777777" w:rsidR="00395DE3" w:rsidRDefault="00395DE3">
        <w:pPr>
          <w:pStyle w:val="Pidipagina"/>
        </w:pPr>
        <w:r>
          <w:rPr>
            <w:noProof/>
            <w:lang w:val="it-IT" w:eastAsia="it-IT"/>
          </w:rPr>
          <mc:AlternateContent>
            <mc:Choice Requires="wpg">
              <w:drawing>
                <wp:anchor distT="0" distB="0" distL="114300" distR="114300" simplePos="0" relativeHeight="251657728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5BB12F08" w:rsidR="00395DE3" w:rsidRPr="003A4F52" w:rsidRDefault="00395DE3">
                                <w:pPr>
                                  <w:jc w:val="center"/>
                                  <w:rPr>
                                    <w:color w:val="C00000"/>
                                    <w:sz w:val="20"/>
                                  </w:rPr>
                                </w:pPr>
                                <w:r w:rsidRPr="003A4F52">
                                  <w:rPr>
                                    <w:color w:val="C00000"/>
                                    <w:sz w:val="20"/>
                                  </w:rPr>
                                  <w:fldChar w:fldCharType="begin"/>
                                </w:r>
                                <w:r w:rsidRPr="003A4F52">
                                  <w:rPr>
                                    <w:color w:val="C00000"/>
                                    <w:sz w:val="20"/>
                                  </w:rPr>
                                  <w:instrText>PAGE    \* MERGEFORMAT</w:instrText>
                                </w:r>
                                <w:r w:rsidRPr="003A4F52">
                                  <w:rPr>
                                    <w:color w:val="C00000"/>
                                    <w:sz w:val="20"/>
                                  </w:rPr>
                                  <w:fldChar w:fldCharType="separate"/>
                                </w:r>
                                <w:r w:rsidR="005B6D2D" w:rsidRPr="005B6D2D">
                                  <w:rPr>
                                    <w:noProof/>
                                    <w:color w:val="C0000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3A4F52">
                                  <w:rPr>
                                    <w:color w:val="C0000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7728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5BB12F08" w:rsidR="00395DE3" w:rsidRPr="003A4F52" w:rsidRDefault="00395DE3">
                          <w:pPr>
                            <w:jc w:val="center"/>
                            <w:rPr>
                              <w:color w:val="C00000"/>
                              <w:sz w:val="20"/>
                            </w:rPr>
                          </w:pPr>
                          <w:r w:rsidRPr="003A4F52">
                            <w:rPr>
                              <w:color w:val="C00000"/>
                              <w:sz w:val="20"/>
                            </w:rPr>
                            <w:fldChar w:fldCharType="begin"/>
                          </w:r>
                          <w:r w:rsidRPr="003A4F52">
                            <w:rPr>
                              <w:color w:val="C00000"/>
                              <w:sz w:val="20"/>
                            </w:rPr>
                            <w:instrText>PAGE    \* MERGEFORMAT</w:instrText>
                          </w:r>
                          <w:r w:rsidRPr="003A4F52">
                            <w:rPr>
                              <w:color w:val="C00000"/>
                              <w:sz w:val="20"/>
                            </w:rPr>
                            <w:fldChar w:fldCharType="separate"/>
                          </w:r>
                          <w:r w:rsidR="005B6D2D" w:rsidRPr="005B6D2D">
                            <w:rPr>
                              <w:noProof/>
                              <w:color w:val="C00000"/>
                              <w:sz w:val="20"/>
                              <w:lang w:val="it-IT"/>
                            </w:rPr>
                            <w:t>4</w:t>
                          </w:r>
                          <w:r w:rsidRPr="003A4F52">
                            <w:rPr>
                              <w:color w:val="C00000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5088E" w14:textId="77777777" w:rsidR="007F424A" w:rsidRDefault="007F424A" w:rsidP="008B0AA8">
      <w:pPr>
        <w:spacing w:after="0" w:line="240" w:lineRule="auto"/>
      </w:pPr>
      <w:r>
        <w:separator/>
      </w:r>
    </w:p>
  </w:footnote>
  <w:footnote w:type="continuationSeparator" w:id="0">
    <w:p w14:paraId="0AC3588F" w14:textId="77777777" w:rsidR="007F424A" w:rsidRDefault="007F424A" w:rsidP="008B0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B0949" w14:textId="014EB3D1" w:rsidR="00395DE3" w:rsidRPr="00D46649" w:rsidRDefault="003A4F52" w:rsidP="003A4F52">
    <w:pPr>
      <w:rPr>
        <w:sz w:val="18"/>
        <w:szCs w:val="18"/>
      </w:rPr>
    </w:pPr>
    <w:r>
      <w:rPr>
        <w:sz w:val="18"/>
        <w:szCs w:val="18"/>
      </w:rPr>
      <w:br/>
    </w:r>
    <w:r>
      <w:rPr>
        <w:sz w:val="18"/>
        <w:szCs w:val="18"/>
      </w:rPr>
      <w:br/>
    </w:r>
    <w:r w:rsidR="00395DE3" w:rsidRPr="00D46649">
      <w:rPr>
        <w:noProof/>
        <w:lang w:val="it-IT" w:eastAsia="it-IT"/>
      </w:rPr>
      <w:drawing>
        <wp:anchor distT="0" distB="0" distL="114300" distR="114300" simplePos="0" relativeHeight="251656704" behindDoc="1" locked="0" layoutInCell="1" allowOverlap="1" wp14:anchorId="36F8E0C7" wp14:editId="63D1B9C7">
          <wp:simplePos x="0" y="0"/>
          <wp:positionH relativeFrom="column">
            <wp:posOffset>4103370</wp:posOffset>
          </wp:positionH>
          <wp:positionV relativeFrom="paragraph">
            <wp:posOffset>-35864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DCE" w:rsidRPr="00157DCE">
      <w:rPr>
        <w:sz w:val="18"/>
        <w:szCs w:val="18"/>
      </w:rPr>
      <w:t xml:space="preserve"> </w:t>
    </w:r>
    <w:r w:rsidR="00157DCE">
      <w:rPr>
        <w:sz w:val="18"/>
        <w:szCs w:val="18"/>
      </w:rPr>
      <w:t>FAQ – Polisocial Award 2019</w:t>
    </w:r>
  </w:p>
  <w:p w14:paraId="6DBFE28D" w14:textId="071A7D52" w:rsidR="00395DE3" w:rsidRDefault="00395D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97F07"/>
    <w:multiLevelType w:val="hybridMultilevel"/>
    <w:tmpl w:val="FD6230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73AF0"/>
    <w:multiLevelType w:val="hybridMultilevel"/>
    <w:tmpl w:val="B1B041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6E36"/>
    <w:multiLevelType w:val="hybridMultilevel"/>
    <w:tmpl w:val="8ACC45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52E9D"/>
    <w:multiLevelType w:val="hybridMultilevel"/>
    <w:tmpl w:val="EB4C5010"/>
    <w:lvl w:ilvl="0" w:tplc="BCB4DF44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F44BF"/>
    <w:multiLevelType w:val="hybridMultilevel"/>
    <w:tmpl w:val="2076D168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6976247"/>
    <w:multiLevelType w:val="hybridMultilevel"/>
    <w:tmpl w:val="267CB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35101"/>
    <w:multiLevelType w:val="hybridMultilevel"/>
    <w:tmpl w:val="C3369E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431A0"/>
    <w:multiLevelType w:val="hybridMultilevel"/>
    <w:tmpl w:val="1E60B9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12C98"/>
    <w:multiLevelType w:val="hybridMultilevel"/>
    <w:tmpl w:val="70ACE0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43E81"/>
    <w:multiLevelType w:val="hybridMultilevel"/>
    <w:tmpl w:val="2DC2D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76543"/>
    <w:multiLevelType w:val="hybridMultilevel"/>
    <w:tmpl w:val="287443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2558B"/>
    <w:multiLevelType w:val="hybridMultilevel"/>
    <w:tmpl w:val="325E8D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36632"/>
    <w:multiLevelType w:val="hybridMultilevel"/>
    <w:tmpl w:val="C608A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C08B2"/>
    <w:multiLevelType w:val="hybridMultilevel"/>
    <w:tmpl w:val="07FC9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2424B70"/>
    <w:multiLevelType w:val="hybridMultilevel"/>
    <w:tmpl w:val="D5AA86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F1389"/>
    <w:multiLevelType w:val="hybridMultilevel"/>
    <w:tmpl w:val="325E8D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417A09"/>
    <w:multiLevelType w:val="hybridMultilevel"/>
    <w:tmpl w:val="35BE10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8"/>
  </w:num>
  <w:num w:numId="4">
    <w:abstractNumId w:val="12"/>
  </w:num>
  <w:num w:numId="5">
    <w:abstractNumId w:val="13"/>
  </w:num>
  <w:num w:numId="6">
    <w:abstractNumId w:val="32"/>
  </w:num>
  <w:num w:numId="7">
    <w:abstractNumId w:val="25"/>
  </w:num>
  <w:num w:numId="8">
    <w:abstractNumId w:val="11"/>
  </w:num>
  <w:num w:numId="9">
    <w:abstractNumId w:val="29"/>
  </w:num>
  <w:num w:numId="10">
    <w:abstractNumId w:val="28"/>
  </w:num>
  <w:num w:numId="11">
    <w:abstractNumId w:val="20"/>
  </w:num>
  <w:num w:numId="12">
    <w:abstractNumId w:val="18"/>
  </w:num>
  <w:num w:numId="13">
    <w:abstractNumId w:val="6"/>
  </w:num>
  <w:num w:numId="14">
    <w:abstractNumId w:val="7"/>
  </w:num>
  <w:num w:numId="15">
    <w:abstractNumId w:val="30"/>
  </w:num>
  <w:num w:numId="16">
    <w:abstractNumId w:val="33"/>
  </w:num>
  <w:num w:numId="17">
    <w:abstractNumId w:val="26"/>
  </w:num>
  <w:num w:numId="18">
    <w:abstractNumId w:val="27"/>
  </w:num>
  <w:num w:numId="19">
    <w:abstractNumId w:val="22"/>
  </w:num>
  <w:num w:numId="20">
    <w:abstractNumId w:val="14"/>
  </w:num>
  <w:num w:numId="21">
    <w:abstractNumId w:val="21"/>
  </w:num>
  <w:num w:numId="22">
    <w:abstractNumId w:val="15"/>
  </w:num>
  <w:num w:numId="23">
    <w:abstractNumId w:val="16"/>
  </w:num>
  <w:num w:numId="24">
    <w:abstractNumId w:val="0"/>
  </w:num>
  <w:num w:numId="25">
    <w:abstractNumId w:val="5"/>
  </w:num>
  <w:num w:numId="26">
    <w:abstractNumId w:val="3"/>
  </w:num>
  <w:num w:numId="27">
    <w:abstractNumId w:val="21"/>
  </w:num>
  <w:num w:numId="28">
    <w:abstractNumId w:val="19"/>
  </w:num>
  <w:num w:numId="29">
    <w:abstractNumId w:val="10"/>
  </w:num>
  <w:num w:numId="30">
    <w:abstractNumId w:val="4"/>
  </w:num>
  <w:num w:numId="31">
    <w:abstractNumId w:val="1"/>
  </w:num>
  <w:num w:numId="32">
    <w:abstractNumId w:val="31"/>
  </w:num>
  <w:num w:numId="33">
    <w:abstractNumId w:val="23"/>
  </w:num>
  <w:num w:numId="34">
    <w:abstractNumId w:val="2"/>
  </w:num>
  <w:num w:numId="35">
    <w:abstractNumId w:val="17"/>
  </w:num>
  <w:num w:numId="36">
    <w:abstractNumId w:val="24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AA8"/>
    <w:rsid w:val="00000222"/>
    <w:rsid w:val="00007317"/>
    <w:rsid w:val="000350B0"/>
    <w:rsid w:val="00037A41"/>
    <w:rsid w:val="00046D65"/>
    <w:rsid w:val="0005310E"/>
    <w:rsid w:val="00060E0A"/>
    <w:rsid w:val="0007753F"/>
    <w:rsid w:val="00087730"/>
    <w:rsid w:val="000A1AB6"/>
    <w:rsid w:val="000A7A56"/>
    <w:rsid w:val="000B2641"/>
    <w:rsid w:val="000B43CA"/>
    <w:rsid w:val="000C59CA"/>
    <w:rsid w:val="000C7CC3"/>
    <w:rsid w:val="000D0EBB"/>
    <w:rsid w:val="000D1E03"/>
    <w:rsid w:val="000F0791"/>
    <w:rsid w:val="000F0F91"/>
    <w:rsid w:val="00106568"/>
    <w:rsid w:val="0012735D"/>
    <w:rsid w:val="00131594"/>
    <w:rsid w:val="00136234"/>
    <w:rsid w:val="00137CD4"/>
    <w:rsid w:val="00147A34"/>
    <w:rsid w:val="00150B26"/>
    <w:rsid w:val="00152C93"/>
    <w:rsid w:val="00157DCE"/>
    <w:rsid w:val="001664E8"/>
    <w:rsid w:val="001709D6"/>
    <w:rsid w:val="00176F6B"/>
    <w:rsid w:val="001917BB"/>
    <w:rsid w:val="001A571E"/>
    <w:rsid w:val="001B5DC1"/>
    <w:rsid w:val="001D1DED"/>
    <w:rsid w:val="001D401A"/>
    <w:rsid w:val="001F7A03"/>
    <w:rsid w:val="00213A50"/>
    <w:rsid w:val="00214306"/>
    <w:rsid w:val="00215FF0"/>
    <w:rsid w:val="00217779"/>
    <w:rsid w:val="00220197"/>
    <w:rsid w:val="00222494"/>
    <w:rsid w:val="00244B01"/>
    <w:rsid w:val="00253D89"/>
    <w:rsid w:val="002729FC"/>
    <w:rsid w:val="002742C4"/>
    <w:rsid w:val="00277132"/>
    <w:rsid w:val="002878BF"/>
    <w:rsid w:val="002A0EC6"/>
    <w:rsid w:val="002A473E"/>
    <w:rsid w:val="002B7A42"/>
    <w:rsid w:val="002D27A7"/>
    <w:rsid w:val="002D27EA"/>
    <w:rsid w:val="002E0715"/>
    <w:rsid w:val="002E2794"/>
    <w:rsid w:val="002E3D7E"/>
    <w:rsid w:val="002F4DEC"/>
    <w:rsid w:val="002F741C"/>
    <w:rsid w:val="00302567"/>
    <w:rsid w:val="00303377"/>
    <w:rsid w:val="003048DA"/>
    <w:rsid w:val="00312BBD"/>
    <w:rsid w:val="00316930"/>
    <w:rsid w:val="00317EC9"/>
    <w:rsid w:val="00321D70"/>
    <w:rsid w:val="00327901"/>
    <w:rsid w:val="00330B96"/>
    <w:rsid w:val="003336D4"/>
    <w:rsid w:val="00336D1B"/>
    <w:rsid w:val="00345046"/>
    <w:rsid w:val="0034584A"/>
    <w:rsid w:val="00375240"/>
    <w:rsid w:val="0038186E"/>
    <w:rsid w:val="003956EE"/>
    <w:rsid w:val="00395CD1"/>
    <w:rsid w:val="00395DE3"/>
    <w:rsid w:val="003A2762"/>
    <w:rsid w:val="003A3364"/>
    <w:rsid w:val="003A4F52"/>
    <w:rsid w:val="003B09AC"/>
    <w:rsid w:val="003B21F7"/>
    <w:rsid w:val="003C3E2E"/>
    <w:rsid w:val="003C6080"/>
    <w:rsid w:val="003C73A1"/>
    <w:rsid w:val="003D29D7"/>
    <w:rsid w:val="003E09B1"/>
    <w:rsid w:val="003E562F"/>
    <w:rsid w:val="003F055C"/>
    <w:rsid w:val="003F5536"/>
    <w:rsid w:val="003F737D"/>
    <w:rsid w:val="004058E1"/>
    <w:rsid w:val="00410ABE"/>
    <w:rsid w:val="00435A6C"/>
    <w:rsid w:val="004366E2"/>
    <w:rsid w:val="0045593E"/>
    <w:rsid w:val="00480630"/>
    <w:rsid w:val="004A21A0"/>
    <w:rsid w:val="004B0127"/>
    <w:rsid w:val="004C2F69"/>
    <w:rsid w:val="004E704A"/>
    <w:rsid w:val="00512DEF"/>
    <w:rsid w:val="00513917"/>
    <w:rsid w:val="005259CF"/>
    <w:rsid w:val="005363A1"/>
    <w:rsid w:val="005368E6"/>
    <w:rsid w:val="00543C14"/>
    <w:rsid w:val="005478C3"/>
    <w:rsid w:val="005530CA"/>
    <w:rsid w:val="0056617B"/>
    <w:rsid w:val="005734AB"/>
    <w:rsid w:val="005834C4"/>
    <w:rsid w:val="00583E33"/>
    <w:rsid w:val="00585910"/>
    <w:rsid w:val="005B5944"/>
    <w:rsid w:val="005B6D2D"/>
    <w:rsid w:val="005C07B6"/>
    <w:rsid w:val="005C2480"/>
    <w:rsid w:val="005D2117"/>
    <w:rsid w:val="005E5233"/>
    <w:rsid w:val="005F3E9F"/>
    <w:rsid w:val="00600BD2"/>
    <w:rsid w:val="006041F7"/>
    <w:rsid w:val="00605224"/>
    <w:rsid w:val="00607B20"/>
    <w:rsid w:val="006173AD"/>
    <w:rsid w:val="006243FE"/>
    <w:rsid w:val="00624479"/>
    <w:rsid w:val="00624888"/>
    <w:rsid w:val="00631EB5"/>
    <w:rsid w:val="00664341"/>
    <w:rsid w:val="0066621E"/>
    <w:rsid w:val="006715BE"/>
    <w:rsid w:val="00677F70"/>
    <w:rsid w:val="006827A3"/>
    <w:rsid w:val="006852C7"/>
    <w:rsid w:val="00685733"/>
    <w:rsid w:val="006A41BC"/>
    <w:rsid w:val="006A4C2E"/>
    <w:rsid w:val="006C6654"/>
    <w:rsid w:val="006E0DD4"/>
    <w:rsid w:val="006E4D58"/>
    <w:rsid w:val="006E77EE"/>
    <w:rsid w:val="006F1FCF"/>
    <w:rsid w:val="006F60AC"/>
    <w:rsid w:val="006F6ADD"/>
    <w:rsid w:val="00705435"/>
    <w:rsid w:val="007158F0"/>
    <w:rsid w:val="00723392"/>
    <w:rsid w:val="00732814"/>
    <w:rsid w:val="0073710D"/>
    <w:rsid w:val="00741920"/>
    <w:rsid w:val="00745EDD"/>
    <w:rsid w:val="0075732C"/>
    <w:rsid w:val="007600E4"/>
    <w:rsid w:val="007640A7"/>
    <w:rsid w:val="007725D1"/>
    <w:rsid w:val="00792381"/>
    <w:rsid w:val="007924FD"/>
    <w:rsid w:val="007977D3"/>
    <w:rsid w:val="007A4690"/>
    <w:rsid w:val="007A63E1"/>
    <w:rsid w:val="007B025C"/>
    <w:rsid w:val="007B1C69"/>
    <w:rsid w:val="007B2151"/>
    <w:rsid w:val="007D6311"/>
    <w:rsid w:val="007E0F19"/>
    <w:rsid w:val="007E19D2"/>
    <w:rsid w:val="007F21D2"/>
    <w:rsid w:val="007F2964"/>
    <w:rsid w:val="007F424A"/>
    <w:rsid w:val="00802D67"/>
    <w:rsid w:val="00824379"/>
    <w:rsid w:val="00824BCB"/>
    <w:rsid w:val="00825D11"/>
    <w:rsid w:val="008267F9"/>
    <w:rsid w:val="00833CDB"/>
    <w:rsid w:val="0084394E"/>
    <w:rsid w:val="00856201"/>
    <w:rsid w:val="00891F9F"/>
    <w:rsid w:val="008A43A2"/>
    <w:rsid w:val="008A6E82"/>
    <w:rsid w:val="008A7C76"/>
    <w:rsid w:val="008B0AA8"/>
    <w:rsid w:val="008B4A41"/>
    <w:rsid w:val="008C0CF3"/>
    <w:rsid w:val="008C3CE7"/>
    <w:rsid w:val="008C671E"/>
    <w:rsid w:val="008D1EE7"/>
    <w:rsid w:val="008D4BBE"/>
    <w:rsid w:val="008E1C74"/>
    <w:rsid w:val="008E4213"/>
    <w:rsid w:val="00934A9E"/>
    <w:rsid w:val="00934F28"/>
    <w:rsid w:val="00951ED3"/>
    <w:rsid w:val="00957FD1"/>
    <w:rsid w:val="009624D8"/>
    <w:rsid w:val="009658F3"/>
    <w:rsid w:val="00971D14"/>
    <w:rsid w:val="009732BC"/>
    <w:rsid w:val="00977E6F"/>
    <w:rsid w:val="009853BF"/>
    <w:rsid w:val="00986A3E"/>
    <w:rsid w:val="009914AB"/>
    <w:rsid w:val="00992430"/>
    <w:rsid w:val="009927C3"/>
    <w:rsid w:val="00997CE0"/>
    <w:rsid w:val="009A5DA8"/>
    <w:rsid w:val="009A7474"/>
    <w:rsid w:val="009C4B17"/>
    <w:rsid w:val="009D3CF8"/>
    <w:rsid w:val="009D7B9A"/>
    <w:rsid w:val="009F4B64"/>
    <w:rsid w:val="00A01552"/>
    <w:rsid w:val="00A24602"/>
    <w:rsid w:val="00A32EA3"/>
    <w:rsid w:val="00A4079D"/>
    <w:rsid w:val="00A43B8E"/>
    <w:rsid w:val="00A446D3"/>
    <w:rsid w:val="00A57AF2"/>
    <w:rsid w:val="00A57D48"/>
    <w:rsid w:val="00A63315"/>
    <w:rsid w:val="00A81FED"/>
    <w:rsid w:val="00A87BEE"/>
    <w:rsid w:val="00AA3CE8"/>
    <w:rsid w:val="00AB197D"/>
    <w:rsid w:val="00AC554D"/>
    <w:rsid w:val="00AD105C"/>
    <w:rsid w:val="00AD1138"/>
    <w:rsid w:val="00AE1563"/>
    <w:rsid w:val="00AE5A25"/>
    <w:rsid w:val="00AF0037"/>
    <w:rsid w:val="00B01443"/>
    <w:rsid w:val="00B05375"/>
    <w:rsid w:val="00B07D33"/>
    <w:rsid w:val="00B10D5B"/>
    <w:rsid w:val="00B12FDD"/>
    <w:rsid w:val="00B146C8"/>
    <w:rsid w:val="00B20159"/>
    <w:rsid w:val="00B30D4C"/>
    <w:rsid w:val="00B345ED"/>
    <w:rsid w:val="00B349B8"/>
    <w:rsid w:val="00B36FE5"/>
    <w:rsid w:val="00B40A4D"/>
    <w:rsid w:val="00B42665"/>
    <w:rsid w:val="00B44B8F"/>
    <w:rsid w:val="00B47233"/>
    <w:rsid w:val="00B56896"/>
    <w:rsid w:val="00B614E9"/>
    <w:rsid w:val="00B67B52"/>
    <w:rsid w:val="00B75E72"/>
    <w:rsid w:val="00B77349"/>
    <w:rsid w:val="00B85511"/>
    <w:rsid w:val="00BA0877"/>
    <w:rsid w:val="00BB2E31"/>
    <w:rsid w:val="00BD63AB"/>
    <w:rsid w:val="00BD73C9"/>
    <w:rsid w:val="00BE2550"/>
    <w:rsid w:val="00BE3F4A"/>
    <w:rsid w:val="00BF2F27"/>
    <w:rsid w:val="00C019D3"/>
    <w:rsid w:val="00C04677"/>
    <w:rsid w:val="00C05E54"/>
    <w:rsid w:val="00C242B9"/>
    <w:rsid w:val="00C258E7"/>
    <w:rsid w:val="00C338CA"/>
    <w:rsid w:val="00C35FBF"/>
    <w:rsid w:val="00C42148"/>
    <w:rsid w:val="00C46709"/>
    <w:rsid w:val="00C52010"/>
    <w:rsid w:val="00C6002D"/>
    <w:rsid w:val="00C85703"/>
    <w:rsid w:val="00CA103F"/>
    <w:rsid w:val="00CB36AC"/>
    <w:rsid w:val="00CB5147"/>
    <w:rsid w:val="00CC1B2F"/>
    <w:rsid w:val="00CD5994"/>
    <w:rsid w:val="00CF3078"/>
    <w:rsid w:val="00D037B9"/>
    <w:rsid w:val="00D04D27"/>
    <w:rsid w:val="00D22C5D"/>
    <w:rsid w:val="00D27AF6"/>
    <w:rsid w:val="00D30D94"/>
    <w:rsid w:val="00D452B7"/>
    <w:rsid w:val="00D51330"/>
    <w:rsid w:val="00D64E68"/>
    <w:rsid w:val="00D65E8F"/>
    <w:rsid w:val="00D76DC6"/>
    <w:rsid w:val="00D817EA"/>
    <w:rsid w:val="00D835EE"/>
    <w:rsid w:val="00D84199"/>
    <w:rsid w:val="00D87A36"/>
    <w:rsid w:val="00D87ADA"/>
    <w:rsid w:val="00D97BBD"/>
    <w:rsid w:val="00DA47C9"/>
    <w:rsid w:val="00DB18EC"/>
    <w:rsid w:val="00DB61F4"/>
    <w:rsid w:val="00DC1C31"/>
    <w:rsid w:val="00DC7C6F"/>
    <w:rsid w:val="00DD30D0"/>
    <w:rsid w:val="00DE6AD2"/>
    <w:rsid w:val="00DE75EE"/>
    <w:rsid w:val="00E13AB4"/>
    <w:rsid w:val="00E209D3"/>
    <w:rsid w:val="00E21E5D"/>
    <w:rsid w:val="00E23664"/>
    <w:rsid w:val="00E437EA"/>
    <w:rsid w:val="00E569C9"/>
    <w:rsid w:val="00E629D0"/>
    <w:rsid w:val="00E67E00"/>
    <w:rsid w:val="00E717C4"/>
    <w:rsid w:val="00E819BC"/>
    <w:rsid w:val="00E86843"/>
    <w:rsid w:val="00E87359"/>
    <w:rsid w:val="00E9476C"/>
    <w:rsid w:val="00E94DB9"/>
    <w:rsid w:val="00EA1CD0"/>
    <w:rsid w:val="00EC3933"/>
    <w:rsid w:val="00ED395D"/>
    <w:rsid w:val="00ED3979"/>
    <w:rsid w:val="00EE3640"/>
    <w:rsid w:val="00EF0D25"/>
    <w:rsid w:val="00F02B9E"/>
    <w:rsid w:val="00F054C9"/>
    <w:rsid w:val="00F05872"/>
    <w:rsid w:val="00F31328"/>
    <w:rsid w:val="00F37145"/>
    <w:rsid w:val="00F4567D"/>
    <w:rsid w:val="00F46ED3"/>
    <w:rsid w:val="00F47639"/>
    <w:rsid w:val="00F52EB2"/>
    <w:rsid w:val="00F5437C"/>
    <w:rsid w:val="00F65A40"/>
    <w:rsid w:val="00F74BBE"/>
    <w:rsid w:val="00F864A5"/>
    <w:rsid w:val="00F95A31"/>
    <w:rsid w:val="00F9769B"/>
    <w:rsid w:val="00FA30CB"/>
    <w:rsid w:val="00FA54A0"/>
    <w:rsid w:val="00FC23CF"/>
    <w:rsid w:val="00FC2BEC"/>
    <w:rsid w:val="00FC67BD"/>
    <w:rsid w:val="00FC6F4B"/>
    <w:rsid w:val="00FD6CE6"/>
    <w:rsid w:val="00FE4176"/>
    <w:rsid w:val="00FE7461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B82E0"/>
  <w15:docId w15:val="{2F5CF76A-14B0-43ED-87EA-C779C0435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Sommario3">
    <w:name w:val="toc 3"/>
    <w:basedOn w:val="Normale"/>
    <w:next w:val="Normale"/>
    <w:autoRedefine/>
    <w:uiPriority w:val="39"/>
    <w:unhideWhenUsed/>
    <w:rsid w:val="006F6ADD"/>
    <w:pPr>
      <w:spacing w:after="100"/>
      <w:ind w:left="340"/>
    </w:pPr>
  </w:style>
  <w:style w:type="paragraph" w:styleId="Testonormale">
    <w:name w:val="Plain Text"/>
    <w:basedOn w:val="Normale"/>
    <w:link w:val="TestonormaleCarattere"/>
    <w:uiPriority w:val="99"/>
    <w:unhideWhenUsed/>
    <w:rsid w:val="007B025C"/>
    <w:pPr>
      <w:spacing w:after="0" w:line="240" w:lineRule="auto"/>
    </w:pPr>
    <w:rPr>
      <w:rFonts w:ascii="Calibri" w:eastAsiaTheme="minorHAnsi" w:hAnsi="Calibri"/>
      <w:sz w:val="22"/>
      <w:szCs w:val="21"/>
      <w:lang w:val="en-GB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B025C"/>
    <w:rPr>
      <w:rFonts w:ascii="Calibri" w:eastAsiaTheme="minorHAnsi" w:hAnsi="Calibri"/>
      <w:sz w:val="22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C0483F9983C74095AD6FDFF5DBE01E" ma:contentTypeVersion="8" ma:contentTypeDescription="Creare un nuovo documento." ma:contentTypeScope="" ma:versionID="6aa2cb643ac0e64632159cf4a8a137d1">
  <xsd:schema xmlns:xsd="http://www.w3.org/2001/XMLSchema" xmlns:xs="http://www.w3.org/2001/XMLSchema" xmlns:p="http://schemas.microsoft.com/office/2006/metadata/properties" xmlns:ns2="fdcf27f0-aaca-4cf2-97dd-b045d3ede485" targetNamespace="http://schemas.microsoft.com/office/2006/metadata/properties" ma:root="true" ma:fieldsID="df599df1fd637c5b6fb6d90826f4688f" ns2:_="">
    <xsd:import namespace="fdcf27f0-aaca-4cf2-97dd-b045d3ede4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f27f0-aaca-4cf2-97dd-b045d3ede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DE4DE-FEE9-4881-B409-5D5B3E9AD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f27f0-aaca-4cf2-97dd-b045d3ede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513D88-E2A1-4829-8F6D-750EDE1F49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047056-DA67-4709-81B8-F9C3944442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D556D8-E6F9-4B9C-B074-3D16907C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435</TotalTime>
  <Pages>3</Pages>
  <Words>615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Area Servizi ICT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Martin Broz</cp:lastModifiedBy>
  <cp:revision>39</cp:revision>
  <cp:lastPrinted>2017-10-09T12:03:00Z</cp:lastPrinted>
  <dcterms:created xsi:type="dcterms:W3CDTF">2017-10-09T11:32:00Z</dcterms:created>
  <dcterms:modified xsi:type="dcterms:W3CDTF">2019-10-21T13:06:00Z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0x01010057C0483F9983C74095AD6FDFF5DBE01E</vt:lpwstr>
  </property>
</Properties>
</file>