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714E9" w14:textId="4CC344DC" w:rsidR="007B1C69" w:rsidRDefault="007B1C69" w:rsidP="008B0AA8">
      <w:pPr>
        <w:rPr>
          <w:lang w:val="it-IT"/>
        </w:rPr>
      </w:pPr>
    </w:p>
    <w:p w14:paraId="6165CF61" w14:textId="77777777" w:rsidR="00CC1B2F" w:rsidRDefault="00CC1B2F" w:rsidP="008B0AA8">
      <w:pPr>
        <w:rPr>
          <w:lang w:val="it-IT"/>
        </w:rPr>
      </w:pPr>
    </w:p>
    <w:p w14:paraId="408E64B7" w14:textId="77777777" w:rsidR="007B1C69" w:rsidRDefault="007B1C69" w:rsidP="008B0AA8">
      <w:pPr>
        <w:rPr>
          <w:lang w:val="it-IT"/>
        </w:rPr>
      </w:pPr>
    </w:p>
    <w:p w14:paraId="69756B6D" w14:textId="01452095" w:rsidR="00CC1B2F" w:rsidRDefault="00CC1B2F" w:rsidP="008B0AA8">
      <w:pPr>
        <w:rPr>
          <w:lang w:val="it-IT"/>
        </w:rPr>
      </w:pPr>
    </w:p>
    <w:p w14:paraId="6D95EDFB" w14:textId="77777777" w:rsidR="00CC1B2F" w:rsidRDefault="00CC1B2F" w:rsidP="008B0AA8">
      <w:pPr>
        <w:rPr>
          <w:lang w:val="it-IT"/>
        </w:rPr>
      </w:pPr>
    </w:p>
    <w:p w14:paraId="3266C95A" w14:textId="77777777" w:rsidR="00C81669" w:rsidRDefault="00C81669" w:rsidP="008B0AA8">
      <w:pPr>
        <w:rPr>
          <w:lang w:val="it-IT"/>
        </w:rPr>
      </w:pPr>
    </w:p>
    <w:p w14:paraId="14560BB7" w14:textId="77777777" w:rsidR="00650FC9" w:rsidRDefault="00650FC9" w:rsidP="008B0AA8">
      <w:pPr>
        <w:rPr>
          <w:lang w:val="it-IT"/>
        </w:rPr>
      </w:pPr>
    </w:p>
    <w:p w14:paraId="432E948F" w14:textId="77777777" w:rsidR="00C81669" w:rsidRDefault="00C81669" w:rsidP="008B0AA8">
      <w:pPr>
        <w:rPr>
          <w:lang w:val="it-IT"/>
        </w:rPr>
      </w:pPr>
    </w:p>
    <w:p w14:paraId="6D05FBAD" w14:textId="77777777" w:rsidR="00C81669" w:rsidRPr="008B0AA8" w:rsidRDefault="00C81669" w:rsidP="008B0AA8">
      <w:pPr>
        <w:rPr>
          <w:lang w:val="it-IT"/>
        </w:rPr>
      </w:pPr>
    </w:p>
    <w:p w14:paraId="56A23733" w14:textId="77777777" w:rsidR="00287E9B" w:rsidRDefault="00287E9B" w:rsidP="00847878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</w:rPr>
      </w:pPr>
    </w:p>
    <w:p w14:paraId="03DB07BB" w14:textId="77777777" w:rsidR="008C6A29" w:rsidRPr="003676B8" w:rsidRDefault="008C6A29" w:rsidP="008C6A29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  <w:lang w:val="it-IT"/>
        </w:rPr>
      </w:pPr>
      <w:r w:rsidRPr="003676B8">
        <w:rPr>
          <w:rFonts w:ascii="Century Gothic" w:hAnsi="Century Gothic"/>
          <w:noProof/>
          <w:color w:val="B01513"/>
          <w:sz w:val="56"/>
          <w:lang w:val="it-IT"/>
        </w:rPr>
        <w:t>Polisocial Award 2019</w:t>
      </w:r>
    </w:p>
    <w:p w14:paraId="04C44A68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Full Proposal</w:t>
      </w:r>
    </w:p>
    <w:p w14:paraId="79673778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>(seconda fase di valutazione)</w:t>
      </w:r>
    </w:p>
    <w:p w14:paraId="07C7DF92" w14:textId="77777777" w:rsidR="008C6A29" w:rsidRPr="003676B8" w:rsidRDefault="008C6A29" w:rsidP="008C6A29">
      <w:pPr>
        <w:contextualSpacing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19D8A9F3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7FC94D0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1FE5B89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4AE8630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Scadenza per la consegna: </w:t>
      </w:r>
    </w:p>
    <w:p w14:paraId="502D123C" w14:textId="41B2823F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18 novembre 2019, 12.00 CET</w:t>
      </w:r>
      <w:r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br/>
        <w:t>Da inviare a: polisocialaward@polimi.it</w:t>
      </w:r>
    </w:p>
    <w:p w14:paraId="696C5DD2" w14:textId="77777777" w:rsidR="006E0F73" w:rsidRPr="003676B8" w:rsidRDefault="006E0F73" w:rsidP="006E0F73">
      <w:pPr>
        <w:jc w:val="both"/>
        <w:rPr>
          <w:noProof/>
          <w:lang w:val="it-IT"/>
        </w:rPr>
      </w:pPr>
    </w:p>
    <w:p w14:paraId="7D582BE9" w14:textId="77777777" w:rsidR="006E0F73" w:rsidRPr="003676B8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3A9975B1" w14:textId="77777777" w:rsidR="006E0F73" w:rsidRPr="003676B8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C44DE72" w14:textId="77777777" w:rsidR="006E0F73" w:rsidRPr="003676B8" w:rsidRDefault="006E0F73" w:rsidP="006E0F73">
      <w:pPr>
        <w:rPr>
          <w:noProof/>
          <w:lang w:val="it-IT"/>
        </w:rPr>
      </w:pPr>
    </w:p>
    <w:p w14:paraId="69167867" w14:textId="77777777" w:rsidR="006E0F73" w:rsidRPr="003676B8" w:rsidRDefault="006E0F73" w:rsidP="006E0F73">
      <w:pPr>
        <w:rPr>
          <w:noProof/>
          <w:lang w:val="it-IT"/>
        </w:rPr>
      </w:pPr>
    </w:p>
    <w:p w14:paraId="1E160214" w14:textId="77777777" w:rsidR="006E0F73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</w:p>
    <w:p w14:paraId="4D5A7A01" w14:textId="6DB35BFD" w:rsidR="006E0F73" w:rsidRPr="003676B8" w:rsidRDefault="000D46A0" w:rsidP="006E0F73">
      <w:pPr>
        <w:rPr>
          <w:color w:val="C00000"/>
          <w:lang w:val="it-IT"/>
        </w:rPr>
      </w:pPr>
      <w:r w:rsidRPr="003676B8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Titolo del progetto</w:t>
      </w:r>
      <w:r w:rsidR="006E0F73" w:rsidRPr="003676B8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:</w:t>
      </w:r>
    </w:p>
    <w:p w14:paraId="23074FCF" w14:textId="77777777" w:rsidR="006E0F73" w:rsidRPr="003676B8" w:rsidRDefault="006E0F73" w:rsidP="006E0F73">
      <w:pPr>
        <w:rPr>
          <w:rFonts w:ascii="Arial" w:hAnsi="Arial" w:cs="Arial"/>
          <w:noProof/>
          <w:color w:val="C00000"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</w:p>
    <w:p w14:paraId="445EF128" w14:textId="4E433F33" w:rsidR="006305FF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  <w:r w:rsidR="00A33B86" w:rsidRPr="003676B8">
        <w:rPr>
          <w:rFonts w:ascii="Arial" w:hAnsi="Arial" w:cs="Arial"/>
          <w:noProof/>
          <w:sz w:val="22"/>
          <w:lang w:val="it-IT"/>
        </w:rPr>
        <w:br w:type="page"/>
      </w:r>
    </w:p>
    <w:p w14:paraId="3AFA1C41" w14:textId="5B8F8D59" w:rsidR="00722834" w:rsidRPr="003676B8" w:rsidRDefault="00722834" w:rsidP="00FE7F7B">
      <w:pPr>
        <w:pStyle w:val="Titolo1"/>
        <w:spacing w:before="0" w:after="0"/>
        <w:rPr>
          <w:lang w:val="it-IT"/>
        </w:rPr>
      </w:pPr>
      <w:r w:rsidRPr="003676B8">
        <w:rPr>
          <w:lang w:val="it-IT"/>
        </w:rPr>
        <w:lastRenderedPageBreak/>
        <w:t xml:space="preserve">1. </w:t>
      </w:r>
      <w:r w:rsidR="000D46A0" w:rsidRPr="003676B8">
        <w:rPr>
          <w:lang w:val="it-IT"/>
        </w:rPr>
        <w:t>Descrizione sintetica</w:t>
      </w:r>
    </w:p>
    <w:p w14:paraId="281ABD3C" w14:textId="0EF2EE5C" w:rsidR="00722834" w:rsidRPr="003676B8" w:rsidRDefault="00722834" w:rsidP="00FE7F7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(</w:t>
      </w:r>
      <w:r w:rsidR="000D46A0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lunghezza </w:t>
      </w: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MAX: 3</w:t>
      </w:r>
      <w:r w:rsidR="00110789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.</w:t>
      </w: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000 </w:t>
      </w:r>
      <w:r w:rsidR="000D46A0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caratteri spazi inclusi, su una pagina</w:t>
      </w:r>
      <w:r w:rsidR="00B00331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)</w:t>
      </w:r>
      <w:r w:rsidRPr="003676B8">
        <w:rPr>
          <w:rFonts w:cs="Arial"/>
          <w:i/>
          <w:noProof/>
          <w:sz w:val="18"/>
          <w:szCs w:val="18"/>
          <w:lang w:val="it-IT"/>
        </w:rPr>
        <w:br/>
      </w:r>
      <w:r w:rsidR="00C60352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22834" w:rsidRPr="00D6063B" w14:paraId="6BDC5206" w14:textId="77777777" w:rsidTr="00FE6E24">
        <w:trPr>
          <w:trHeight w:val="137"/>
        </w:trPr>
        <w:tc>
          <w:tcPr>
            <w:tcW w:w="9634" w:type="dxa"/>
            <w:shd w:val="clear" w:color="auto" w:fill="F2F2F2" w:themeFill="background1" w:themeFillShade="F2"/>
          </w:tcPr>
          <w:p w14:paraId="24DA758C" w14:textId="34509217" w:rsidR="00722834" w:rsidRPr="003676B8" w:rsidRDefault="00722834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1.1. </w:t>
            </w:r>
            <w:r w:rsidR="00647681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Tit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olo del progetto e acronimo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:</w:t>
            </w:r>
          </w:p>
        </w:tc>
      </w:tr>
      <w:tr w:rsidR="00722834" w:rsidRPr="00D6063B" w14:paraId="052BB8DA" w14:textId="77777777" w:rsidTr="00F159E4">
        <w:trPr>
          <w:trHeight w:val="567"/>
        </w:trPr>
        <w:tc>
          <w:tcPr>
            <w:tcW w:w="9634" w:type="dxa"/>
            <w:shd w:val="clear" w:color="auto" w:fill="auto"/>
          </w:tcPr>
          <w:p w14:paraId="7E43AC08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D6063B" w14:paraId="57115B84" w14:textId="77777777" w:rsidTr="00FE6E24">
        <w:trPr>
          <w:trHeight w:val="238"/>
        </w:trPr>
        <w:tc>
          <w:tcPr>
            <w:tcW w:w="9634" w:type="dxa"/>
            <w:shd w:val="clear" w:color="auto" w:fill="F2F2F2" w:themeFill="background1" w:themeFillShade="F2"/>
          </w:tcPr>
          <w:p w14:paraId="795F461A" w14:textId="2820EFE9" w:rsidR="00722834" w:rsidRPr="003676B8" w:rsidRDefault="00722834" w:rsidP="000D46A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1.2. Abstract: 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br/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Descrivi l’idea progettuale in MAX 250 caratteri spazi inclusi</w:t>
            </w:r>
          </w:p>
        </w:tc>
      </w:tr>
      <w:tr w:rsidR="00722834" w:rsidRPr="00D6063B" w14:paraId="5EEC36BA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4FF0AB66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D6063B" w14:paraId="7B54B0AB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06D8F446" w14:textId="03183C24" w:rsidR="000D46A0" w:rsidRPr="003676B8" w:rsidRDefault="00722834" w:rsidP="000D46A0">
            <w:pP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3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FC30D8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Luogo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: 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Indicare l’ambito geografico</w:t>
            </w:r>
            <w:r w:rsidR="00913F57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/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localizzativo che si intende studiare e/o in cui si prevede di svolgere le attività di ricerca</w:t>
            </w:r>
          </w:p>
          <w:p w14:paraId="099A30F4" w14:textId="365EC7B4" w:rsidR="00722834" w:rsidRPr="003676B8" w:rsidRDefault="00722834" w:rsidP="000D46A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D6063B" w14:paraId="5C0B1775" w14:textId="77777777" w:rsidTr="00A2449E">
        <w:trPr>
          <w:trHeight w:val="975"/>
        </w:trPr>
        <w:tc>
          <w:tcPr>
            <w:tcW w:w="9634" w:type="dxa"/>
            <w:shd w:val="clear" w:color="auto" w:fill="auto"/>
          </w:tcPr>
          <w:p w14:paraId="7B0A7A84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D6063B" w14:paraId="16CF9A17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308FC6EF" w14:textId="5E885282" w:rsidR="003223A6" w:rsidRPr="003676B8" w:rsidRDefault="00722834" w:rsidP="003223A6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4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3223A6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Gruppo di lavoro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: 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Per ogni membro elencare</w:t>
            </w:r>
            <w:r w:rsidR="006E0F48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Nome, Cognome, Dipartimento/Struttura, Ruolo all’interno del progetto (v. sez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ione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2 del 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B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ando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Polisocial Award 2019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722834" w:rsidRPr="00D6063B" w14:paraId="6A98C845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355720F9" w14:textId="77777777" w:rsidR="00722834" w:rsidRPr="003676B8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722834" w:rsidRPr="00D6063B" w14:paraId="1E6C5380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0247FAC7" w14:textId="45724B44" w:rsidR="00722834" w:rsidRPr="003676B8" w:rsidRDefault="00722834" w:rsidP="00BA69C4">
            <w:pPr>
              <w:jc w:val="both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5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Partner</w:t>
            </w:r>
            <w:r w:rsidR="00BF186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di progetto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: </w:t>
            </w:r>
            <w:r w:rsidR="00BF186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Si intendono partner di progetto soggetti esterni con un ruolo attivo nell’implementazione del progetto. Per ogni partner inserire Nome ente, Tipologia ente, </w:t>
            </w:r>
            <w:r w:rsidR="00FC30D8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Ruolo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nel quadro del progetto, </w:t>
            </w:r>
            <w:r w:rsidR="00BF186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WP ai quali il partner parteciperà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(v. punto 2.5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del 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B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ando). </w:t>
            </w:r>
          </w:p>
        </w:tc>
      </w:tr>
      <w:tr w:rsidR="00722834" w:rsidRPr="00D6063B" w14:paraId="7CFF6AC8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3CCC199D" w14:textId="77777777" w:rsidR="00722834" w:rsidRPr="003676B8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722834" w:rsidRPr="00D6063B" w14:paraId="25D94215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6DB0772F" w14:textId="3E471D59" w:rsidR="00722834" w:rsidRPr="003676B8" w:rsidRDefault="00722834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6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BA69C4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Finanziamento richiesto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(Euro): </w:t>
            </w:r>
            <w:r w:rsidR="00D55B07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v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 punti 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4.1.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e 4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.2. 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del 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B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ando</w:t>
            </w:r>
            <w:r w:rsidR="006E0F73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722834" w:rsidRPr="00D6063B" w14:paraId="28E3DB9D" w14:textId="77777777" w:rsidTr="00FE6E24">
        <w:trPr>
          <w:trHeight w:val="574"/>
        </w:trPr>
        <w:tc>
          <w:tcPr>
            <w:tcW w:w="9634" w:type="dxa"/>
            <w:shd w:val="clear" w:color="auto" w:fill="auto"/>
          </w:tcPr>
          <w:p w14:paraId="1AC8EAC9" w14:textId="77777777" w:rsidR="00722834" w:rsidRPr="003676B8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722834" w:rsidRPr="00D6063B" w14:paraId="167A7334" w14:textId="77777777" w:rsidTr="00FE6E24">
        <w:trPr>
          <w:trHeight w:val="267"/>
        </w:trPr>
        <w:tc>
          <w:tcPr>
            <w:tcW w:w="9634" w:type="dxa"/>
            <w:shd w:val="clear" w:color="auto" w:fill="F2F2F2" w:themeFill="background1" w:themeFillShade="F2"/>
          </w:tcPr>
          <w:p w14:paraId="486CF186" w14:textId="5F2C67B5" w:rsidR="00722834" w:rsidRPr="003676B8" w:rsidRDefault="00722834" w:rsidP="00D83FB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7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Co-finan</w:t>
            </w:r>
            <w:r w:rsidR="00EB5967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ziamento 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(Euro):</w:t>
            </w:r>
            <w:r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 w:rsidR="00EB5967"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Entità del contributo finanziario reso disponibile dai Dipartimenti/Strutture di afferenza del gruppo di lavoro e/o da soggetti esterni</w:t>
            </w:r>
            <w:r w:rsidR="003E75B6"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 w:rsidR="00EB5967"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(v. punto </w:t>
            </w:r>
            <w:r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4.3. </w:t>
            </w:r>
            <w:r w:rsidR="00EB5967"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del </w:t>
            </w:r>
            <w:r w:rsidR="0034190A"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B</w:t>
            </w:r>
            <w:r w:rsidR="00EB5967"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ando)</w:t>
            </w:r>
            <w:r w:rsidR="006E0F73"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722834" w:rsidRPr="00D6063B" w14:paraId="59E3CF6F" w14:textId="77777777" w:rsidTr="00FE6E24">
        <w:trPr>
          <w:trHeight w:val="572"/>
        </w:trPr>
        <w:tc>
          <w:tcPr>
            <w:tcW w:w="9634" w:type="dxa"/>
            <w:shd w:val="clear" w:color="auto" w:fill="auto"/>
          </w:tcPr>
          <w:p w14:paraId="72A25D57" w14:textId="77777777" w:rsidR="00722834" w:rsidRPr="003676B8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</w:tbl>
    <w:p w14:paraId="1F1C4A7F" w14:textId="77777777" w:rsidR="008B2367" w:rsidRPr="003676B8" w:rsidRDefault="008B2367" w:rsidP="00FE7F7B">
      <w:pPr>
        <w:pStyle w:val="Titolo1"/>
        <w:rPr>
          <w:noProof/>
          <w:lang w:val="it-IT"/>
        </w:rPr>
      </w:pPr>
    </w:p>
    <w:p w14:paraId="3419C11E" w14:textId="77777777" w:rsidR="008B2367" w:rsidRPr="003676B8" w:rsidRDefault="008B2367">
      <w:pPr>
        <w:rPr>
          <w:rFonts w:asciiTheme="majorHAnsi" w:eastAsiaTheme="majorEastAsia" w:hAnsiTheme="majorHAnsi" w:cstheme="majorBidi"/>
          <w:noProof/>
          <w:color w:val="B01513" w:themeColor="accent1"/>
          <w:sz w:val="28"/>
          <w:szCs w:val="28"/>
          <w:lang w:val="it-IT"/>
        </w:rPr>
      </w:pPr>
      <w:r w:rsidRPr="003676B8">
        <w:rPr>
          <w:noProof/>
          <w:lang w:val="it-IT"/>
        </w:rPr>
        <w:br w:type="page"/>
      </w:r>
    </w:p>
    <w:p w14:paraId="24FF9C80" w14:textId="0627BE7D" w:rsidR="0090435A" w:rsidRPr="003676B8" w:rsidRDefault="001454E4" w:rsidP="0090435A">
      <w:pPr>
        <w:pStyle w:val="Titolo1"/>
        <w:spacing w:before="0" w:after="0"/>
        <w:rPr>
          <w:rFonts w:asciiTheme="minorHAnsi" w:hAnsiTheme="minorHAnsi"/>
          <w:lang w:val="it-IT"/>
        </w:rPr>
      </w:pPr>
      <w:r w:rsidRPr="003676B8">
        <w:rPr>
          <w:noProof/>
          <w:lang w:val="it-IT"/>
        </w:rPr>
        <w:lastRenderedPageBreak/>
        <w:t xml:space="preserve">2. </w:t>
      </w:r>
      <w:r w:rsidR="0090435A" w:rsidRPr="003676B8">
        <w:rPr>
          <w:noProof/>
          <w:lang w:val="it-IT"/>
        </w:rPr>
        <w:t>Stato dell’arte e originalità dell’idea progettuale</w:t>
      </w:r>
    </w:p>
    <w:p w14:paraId="7D239265" w14:textId="24FBEEC5" w:rsidR="0090435A" w:rsidRPr="003676B8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003676B8">
        <w:rPr>
          <w:rFonts w:cs="Arial"/>
          <w:i/>
          <w:noProof/>
          <w:sz w:val="18"/>
          <w:szCs w:val="18"/>
          <w:lang w:val="it-IT"/>
        </w:rPr>
        <w:t>(lunghezza MASSIMA: 6.000 caratteri spazi inclusi, su 2 pagine)</w:t>
      </w:r>
    </w:p>
    <w:p w14:paraId="58B419DC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</w:r>
    </w:p>
    <w:p w14:paraId="1050FFCA" w14:textId="089C502F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>2.1. Analisi dei bisogni e obiettivi</w:t>
      </w:r>
    </w:p>
    <w:p w14:paraId="0E71AD52" w14:textId="43CDD6E9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A fronte degli obiettivi di progetto, illustrare i bisogni e le lacune esistenti nel contesto nel quale si intende operare. </w:t>
      </w:r>
      <w:r w:rsidR="00EC0B5E" w:rsidRPr="003676B8">
        <w:rPr>
          <w:rFonts w:cs="Arial"/>
          <w:noProof/>
          <w:sz w:val="18"/>
          <w:szCs w:val="18"/>
          <w:lang w:val="it-IT"/>
        </w:rPr>
        <w:t>Spiegare</w:t>
      </w:r>
      <w:r w:rsidRPr="003676B8">
        <w:rPr>
          <w:rFonts w:cs="Arial"/>
          <w:noProof/>
          <w:sz w:val="18"/>
          <w:szCs w:val="18"/>
          <w:lang w:val="it-IT"/>
        </w:rPr>
        <w:t xml:space="preserve"> in che modo tali bisogni/lacune possono essere definiti prioritari.</w:t>
      </w:r>
    </w:p>
    <w:p w14:paraId="3A12DA76" w14:textId="401BA559" w:rsidR="0090435A" w:rsidRPr="003676B8" w:rsidRDefault="0090435A" w:rsidP="0090435A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ab/>
      </w:r>
      <w:r w:rsidRPr="003676B8">
        <w:rPr>
          <w:rFonts w:cs="Arial"/>
          <w:noProof/>
          <w:sz w:val="18"/>
          <w:szCs w:val="18"/>
          <w:lang w:val="it-IT"/>
        </w:rPr>
        <w:br/>
      </w:r>
      <w:r w:rsidRPr="003676B8">
        <w:rPr>
          <w:noProof/>
          <w:color w:val="B01513" w:themeColor="accent1"/>
          <w:sz w:val="18"/>
          <w:szCs w:val="18"/>
          <w:lang w:val="it-IT"/>
        </w:rPr>
        <w:t>2.2. Stato dell’arte e originalità dell’idea progettuale</w:t>
      </w:r>
    </w:p>
    <w:p w14:paraId="0BBC854B" w14:textId="4AD7111C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Delineare il quadro attuale e le prassi esistenti nell’ambito di intervento individuato nella proposta, citando, ove possibile, letteratura utile e dati rilevanti. </w:t>
      </w:r>
      <w:r w:rsidR="00D406A0" w:rsidRPr="003676B8">
        <w:rPr>
          <w:rFonts w:cs="Arial"/>
          <w:noProof/>
          <w:sz w:val="18"/>
          <w:szCs w:val="18"/>
          <w:lang w:val="it-IT"/>
        </w:rPr>
        <w:t xml:space="preserve">Specificare </w:t>
      </w:r>
      <w:r w:rsidRPr="003676B8">
        <w:rPr>
          <w:rFonts w:cs="Arial"/>
          <w:noProof/>
          <w:sz w:val="18"/>
          <w:szCs w:val="18"/>
          <w:lang w:val="it-IT"/>
        </w:rPr>
        <w:t>in che modo l’idea progettuale può contribuire all’avanzamento dello stato dell’arte</w:t>
      </w:r>
      <w:r w:rsidR="00EC0B5E" w:rsidRPr="003676B8">
        <w:rPr>
          <w:rFonts w:cs="Arial"/>
          <w:noProof/>
          <w:sz w:val="18"/>
          <w:szCs w:val="18"/>
          <w:lang w:val="it-IT"/>
        </w:rPr>
        <w:t xml:space="preserve">, evidenziandone </w:t>
      </w:r>
      <w:r w:rsidR="00D406A0" w:rsidRPr="003676B8">
        <w:rPr>
          <w:rFonts w:cs="Arial"/>
          <w:noProof/>
          <w:sz w:val="18"/>
          <w:szCs w:val="18"/>
          <w:lang w:val="it-IT"/>
        </w:rPr>
        <w:t>gli aspetti di originalità.</w:t>
      </w:r>
    </w:p>
    <w:p w14:paraId="5A5237C1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486EA88B" w14:textId="0A65457A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2.3. </w:t>
      </w:r>
      <w:r w:rsidR="00EC0B5E" w:rsidRPr="003676B8">
        <w:rPr>
          <w:rFonts w:asciiTheme="minorHAnsi" w:hAnsiTheme="minorHAnsi"/>
          <w:noProof/>
          <w:sz w:val="18"/>
          <w:szCs w:val="18"/>
          <w:lang w:val="it-IT"/>
        </w:rPr>
        <w:t>Valore aggiunto della multidisciplinarietà</w:t>
      </w:r>
    </w:p>
    <w:p w14:paraId="5844B79C" w14:textId="64DEACB3" w:rsidR="0090435A" w:rsidRPr="003676B8" w:rsidRDefault="00EC0B5E" w:rsidP="00EC0B5E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Spiegare in che modo il progetto di ricerca può essere definito multidisciplinare, evidenziando il valore aggiunto apportato dall’adozione di tale approccio.</w:t>
      </w:r>
    </w:p>
    <w:p w14:paraId="5F44B0B7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1E3AAE" wp14:editId="7AC25F4C">
                <wp:simplePos x="0" y="0"/>
                <wp:positionH relativeFrom="column">
                  <wp:posOffset>-24765</wp:posOffset>
                </wp:positionH>
                <wp:positionV relativeFrom="paragraph">
                  <wp:posOffset>83820</wp:posOffset>
                </wp:positionV>
                <wp:extent cx="6153150" cy="0"/>
                <wp:effectExtent l="0" t="0" r="19050" b="19050"/>
                <wp:wrapNone/>
                <wp:docPr id="6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0DEE9" id="Connettore 1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6.6pt" to="482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" strokecolor="#b01513 [3204]">
                <v:stroke endcap="round"/>
              </v:line>
            </w:pict>
          </mc:Fallback>
        </mc:AlternateContent>
      </w:r>
    </w:p>
    <w:p w14:paraId="693C3C89" w14:textId="77777777" w:rsidR="0090435A" w:rsidRPr="003676B8" w:rsidRDefault="0090435A" w:rsidP="0090435A">
      <w:pPr>
        <w:pStyle w:val="Titolo2"/>
        <w:spacing w:before="0"/>
        <w:jc w:val="both"/>
        <w:rPr>
          <w:rFonts w:cs="Arial"/>
          <w:noProof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</w:p>
    <w:p w14:paraId="4C7D8B41" w14:textId="57A111A3" w:rsidR="00EC1C18" w:rsidRPr="003676B8" w:rsidRDefault="0090435A" w:rsidP="0090435A">
      <w:pPr>
        <w:pStyle w:val="Titolo2"/>
        <w:spacing w:before="0"/>
        <w:jc w:val="both"/>
        <w:rPr>
          <w:rFonts w:asciiTheme="minorHAnsi" w:hAnsiTheme="minorHAnsi"/>
          <w:color w:val="B01513" w:themeColor="accent1"/>
          <w:sz w:val="28"/>
          <w:szCs w:val="28"/>
          <w:lang w:val="it-IT"/>
        </w:rPr>
      </w:pPr>
      <w:r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3. </w:t>
      </w:r>
      <w:r w:rsidR="001454E4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Coinvolgimento </w:t>
      </w:r>
      <w:r w:rsidR="00F93AB3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d</w:t>
      </w:r>
      <w:r w:rsidR="001454E4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i partner</w:t>
      </w:r>
      <w:r w:rsidR="00836811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, sponsor, beneficiari</w:t>
      </w:r>
    </w:p>
    <w:p w14:paraId="46EB4EBA" w14:textId="41302354" w:rsidR="0090435A" w:rsidRPr="003676B8" w:rsidRDefault="0090435A" w:rsidP="0090435A">
      <w:pPr>
        <w:pStyle w:val="Titolo2"/>
        <w:spacing w:before="0"/>
        <w:jc w:val="both"/>
        <w:rPr>
          <w:sz w:val="18"/>
          <w:szCs w:val="18"/>
          <w:lang w:val="it-IT"/>
        </w:rPr>
      </w:pP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(</w:t>
      </w:r>
      <w:r w:rsidR="001454E4" w:rsidRPr="003676B8">
        <w:rPr>
          <w:rFonts w:cs="Arial"/>
          <w:i/>
          <w:noProof/>
          <w:color w:val="C00000"/>
          <w:sz w:val="18"/>
          <w:szCs w:val="18"/>
          <w:lang w:val="it-IT"/>
        </w:rPr>
        <w:t>lunghezza MASSIMA: 4.000 caratteri spazi inclusi, su 2 pagine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)</w:t>
      </w:r>
    </w:p>
    <w:p w14:paraId="4C38122E" w14:textId="77777777" w:rsidR="0090435A" w:rsidRPr="003676B8" w:rsidRDefault="0090435A" w:rsidP="0090435A">
      <w:pPr>
        <w:spacing w:after="0" w:line="240" w:lineRule="auto"/>
        <w:jc w:val="center"/>
        <w:rPr>
          <w:rFonts w:cs="Arial"/>
          <w:noProof/>
          <w:sz w:val="18"/>
          <w:szCs w:val="18"/>
          <w:lang w:val="it-IT"/>
        </w:rPr>
      </w:pPr>
    </w:p>
    <w:p w14:paraId="1E1E5C09" w14:textId="77777777" w:rsidR="0090435A" w:rsidRPr="003676B8" w:rsidRDefault="0090435A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</w:p>
    <w:p w14:paraId="0DBD7946" w14:textId="40683506" w:rsidR="0090435A" w:rsidRPr="003676B8" w:rsidRDefault="001454E4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3.1. Partenariato</w:t>
      </w:r>
    </w:p>
    <w:p w14:paraId="38E22827" w14:textId="67629140" w:rsidR="0090435A" w:rsidRPr="003676B8" w:rsidRDefault="001454E4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Qualora il progetto preveda il coinvolgimento di partner esterni, si prega di indicare per ciascuno</w:t>
      </w:r>
      <w:r w:rsidR="0090435A" w:rsidRPr="003676B8">
        <w:rPr>
          <w:rFonts w:cs="Arial"/>
          <w:noProof/>
          <w:sz w:val="18"/>
          <w:szCs w:val="18"/>
          <w:lang w:val="it-IT"/>
        </w:rPr>
        <w:t>:</w:t>
      </w:r>
    </w:p>
    <w:p w14:paraId="416B9857" w14:textId="34434C59" w:rsidR="001454E4" w:rsidRPr="003676B8" w:rsidRDefault="00D6063B" w:rsidP="001454E4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Ruolo e contributo nell’ambito</w:t>
      </w:r>
      <w:r w:rsidR="001454E4" w:rsidRPr="003676B8">
        <w:rPr>
          <w:rFonts w:cs="Arial"/>
          <w:noProof/>
          <w:sz w:val="18"/>
          <w:szCs w:val="18"/>
          <w:lang w:val="it-IT"/>
        </w:rPr>
        <w:t xml:space="preserve"> del progetto e principali WP e attività per i quali se ne prevede la partecipazione</w:t>
      </w:r>
    </w:p>
    <w:p w14:paraId="542A4755" w14:textId="434A7E6A" w:rsidR="001454E4" w:rsidRPr="003676B8" w:rsidRDefault="00D6063B" w:rsidP="001454E4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C</w:t>
      </w:r>
      <w:bookmarkStart w:id="0" w:name="_GoBack"/>
      <w:bookmarkEnd w:id="0"/>
      <w:r w:rsidR="001454E4" w:rsidRPr="003676B8">
        <w:rPr>
          <w:rFonts w:cs="Arial"/>
          <w:noProof/>
          <w:sz w:val="18"/>
          <w:szCs w:val="18"/>
          <w:lang w:val="it-IT"/>
        </w:rPr>
        <w:t xml:space="preserve">ompetenze/conoscenze specifiche </w:t>
      </w:r>
      <w:r w:rsidR="000B5231" w:rsidRPr="003676B8">
        <w:rPr>
          <w:rFonts w:cs="Arial"/>
          <w:noProof/>
          <w:sz w:val="18"/>
          <w:szCs w:val="18"/>
          <w:u w:val="single"/>
          <w:lang w:val="it-IT"/>
        </w:rPr>
        <w:t>rilevanti</w:t>
      </w:r>
      <w:r w:rsidR="000B5231" w:rsidRPr="003676B8">
        <w:rPr>
          <w:rFonts w:cs="Arial"/>
          <w:noProof/>
          <w:sz w:val="18"/>
          <w:szCs w:val="18"/>
          <w:lang w:val="it-IT"/>
        </w:rPr>
        <w:t xml:space="preserve"> per il progetto e </w:t>
      </w:r>
      <w:r w:rsidR="00FA783E" w:rsidRPr="003676B8">
        <w:rPr>
          <w:rFonts w:cs="Arial"/>
          <w:noProof/>
          <w:sz w:val="18"/>
          <w:szCs w:val="18"/>
          <w:lang w:val="it-IT"/>
        </w:rPr>
        <w:t>per il</w:t>
      </w:r>
      <w:r w:rsidR="000B5231" w:rsidRPr="003676B8">
        <w:rPr>
          <w:rFonts w:cs="Arial"/>
          <w:noProof/>
          <w:sz w:val="18"/>
          <w:szCs w:val="18"/>
          <w:lang w:val="it-IT"/>
        </w:rPr>
        <w:t xml:space="preserve"> suo sviluppo</w:t>
      </w:r>
    </w:p>
    <w:p w14:paraId="215E9F37" w14:textId="77777777" w:rsidR="0090435A" w:rsidRPr="003676B8" w:rsidRDefault="0090435A" w:rsidP="0090435A">
      <w:pPr>
        <w:pStyle w:val="Paragrafoelenco"/>
        <w:spacing w:after="0" w:line="240" w:lineRule="auto"/>
        <w:jc w:val="both"/>
        <w:rPr>
          <w:sz w:val="18"/>
          <w:szCs w:val="18"/>
          <w:lang w:val="it-IT"/>
        </w:rPr>
      </w:pPr>
    </w:p>
    <w:p w14:paraId="460ED62D" w14:textId="45937813" w:rsidR="0090435A" w:rsidRPr="003676B8" w:rsidRDefault="0090435A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="000B5231" w:rsidRPr="003676B8">
        <w:rPr>
          <w:rFonts w:eastAsia="Times New Roman"/>
          <w:sz w:val="18"/>
          <w:szCs w:val="18"/>
          <w:u w:val="single"/>
          <w:lang w:val="it-IT"/>
        </w:rPr>
        <w:t xml:space="preserve">Allegare una lettera di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appoggio al progetto</w:t>
      </w:r>
      <w:r w:rsidR="000B5231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>a firma di ciascun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 xml:space="preserve">partner di cui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sia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 xml:space="preserve"> prevista la partecipazione operativa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allo stesso (v. punto 2.5. del Bando)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>.</w:t>
      </w:r>
    </w:p>
    <w:p w14:paraId="423B43FB" w14:textId="77777777" w:rsidR="0090435A" w:rsidRPr="003676B8" w:rsidRDefault="0090435A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12A45661" w14:textId="5A7A90BD" w:rsidR="00F93AB3" w:rsidRPr="003676B8" w:rsidRDefault="00F93AB3" w:rsidP="00F93AB3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3.2. Sponsor</w:t>
      </w:r>
    </w:p>
    <w:p w14:paraId="6C8CB990" w14:textId="142F718A" w:rsidR="00F93AB3" w:rsidRPr="003676B8" w:rsidRDefault="00F93AB3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sz w:val="18"/>
          <w:szCs w:val="18"/>
          <w:lang w:val="it-IT"/>
        </w:rPr>
        <w:t>Qualora uno o più soggetti qualificabili come sponsor abbia manifestato la propria disponibilità a sostenere il progetto, si prega di allegare per ciascuno:</w:t>
      </w:r>
    </w:p>
    <w:p w14:paraId="6DB7C5B1" w14:textId="77777777" w:rsidR="00F93AB3" w:rsidRPr="003676B8" w:rsidRDefault="00F93AB3" w:rsidP="00F93AB3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3E280539" w14:textId="3ADA4947" w:rsidR="00F93AB3" w:rsidRPr="003676B8" w:rsidRDefault="00F93AB3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>Una lettera di appoggio in cui siano specificate la tipologia e l’entità del cofinanziamento (v. punto 2.5. del Bando)</w:t>
      </w:r>
      <w:r w:rsidRPr="003676B8">
        <w:rPr>
          <w:rFonts w:eastAsia="Times New Roman"/>
          <w:sz w:val="18"/>
          <w:szCs w:val="18"/>
          <w:lang w:val="it-IT"/>
        </w:rPr>
        <w:t>.</w:t>
      </w:r>
    </w:p>
    <w:p w14:paraId="68A27F3C" w14:textId="77777777" w:rsidR="00F93AB3" w:rsidRPr="003676B8" w:rsidRDefault="00F93AB3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76ABC088" w14:textId="250E82CA" w:rsidR="0090435A" w:rsidRPr="003676B8" w:rsidRDefault="00F93AB3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>3.3</w:t>
      </w:r>
      <w:r w:rsidR="0090435A"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. </w:t>
      </w:r>
      <w:r w:rsidR="00836811" w:rsidRPr="003676B8">
        <w:rPr>
          <w:rFonts w:asciiTheme="minorHAnsi" w:hAnsiTheme="minorHAnsi"/>
          <w:noProof/>
          <w:sz w:val="18"/>
          <w:szCs w:val="18"/>
          <w:lang w:val="it-IT"/>
        </w:rPr>
        <w:t>Portatori di interesse</w:t>
      </w:r>
      <w:r w:rsidR="009248BA"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 e b</w:t>
      </w:r>
      <w:r w:rsidR="00836811" w:rsidRPr="003676B8">
        <w:rPr>
          <w:rFonts w:asciiTheme="minorHAnsi" w:hAnsiTheme="minorHAnsi"/>
          <w:noProof/>
          <w:sz w:val="18"/>
          <w:szCs w:val="18"/>
          <w:lang w:val="it-IT"/>
        </w:rPr>
        <w:t>eneficiari</w:t>
      </w:r>
    </w:p>
    <w:p w14:paraId="04116170" w14:textId="4E77189B" w:rsidR="00836811" w:rsidRPr="003676B8" w:rsidRDefault="00836811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Si prega di descrivere:</w:t>
      </w:r>
    </w:p>
    <w:p w14:paraId="3BC682AB" w14:textId="16757B28" w:rsidR="00836811" w:rsidRPr="003676B8" w:rsidRDefault="009248BA" w:rsidP="009248BA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Il quadro dei portatori di interesse (stakeholder) </w:t>
      </w:r>
      <w:r w:rsidR="00187A02" w:rsidRPr="003676B8">
        <w:rPr>
          <w:rFonts w:cs="Arial"/>
          <w:noProof/>
          <w:sz w:val="18"/>
          <w:szCs w:val="18"/>
          <w:lang w:val="it-IT"/>
        </w:rPr>
        <w:t xml:space="preserve">e dei beneficiari </w:t>
      </w:r>
      <w:r w:rsidRPr="003676B8">
        <w:rPr>
          <w:rFonts w:cs="Arial"/>
          <w:noProof/>
          <w:sz w:val="18"/>
          <w:szCs w:val="18"/>
          <w:lang w:val="it-IT"/>
        </w:rPr>
        <w:t>identificati e la rilevanza dell’idea progettuale rispetto ai loro bisogni</w:t>
      </w:r>
    </w:p>
    <w:p w14:paraId="498FBFF3" w14:textId="2515E427" w:rsidR="00836811" w:rsidRPr="003676B8" w:rsidRDefault="00187A02" w:rsidP="009248BA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Le modalità di coinvolgimento d</w:t>
      </w:r>
      <w:r w:rsidR="009248BA" w:rsidRPr="003676B8">
        <w:rPr>
          <w:rFonts w:cs="Arial"/>
          <w:noProof/>
          <w:sz w:val="18"/>
          <w:szCs w:val="18"/>
          <w:lang w:val="it-IT"/>
        </w:rPr>
        <w:t>i</w:t>
      </w:r>
      <w:r w:rsidRPr="003676B8">
        <w:rPr>
          <w:rFonts w:cs="Arial"/>
          <w:noProof/>
          <w:sz w:val="18"/>
          <w:szCs w:val="18"/>
          <w:lang w:val="it-IT"/>
        </w:rPr>
        <w:t xml:space="preserve"> stakeholder e </w:t>
      </w:r>
      <w:r w:rsidR="009248BA" w:rsidRPr="003676B8">
        <w:rPr>
          <w:rFonts w:cs="Arial"/>
          <w:noProof/>
          <w:sz w:val="18"/>
          <w:szCs w:val="18"/>
          <w:lang w:val="it-IT"/>
        </w:rPr>
        <w:t>beneficiari nella formulazione dell’idea progettuale (</w:t>
      </w:r>
      <w:r w:rsidRPr="003676B8">
        <w:rPr>
          <w:rFonts w:cs="Arial"/>
          <w:noProof/>
          <w:sz w:val="18"/>
          <w:szCs w:val="18"/>
          <w:lang w:val="it-IT"/>
        </w:rPr>
        <w:t>laddove</w:t>
      </w:r>
      <w:r w:rsidR="009248BA" w:rsidRPr="003676B8">
        <w:rPr>
          <w:rFonts w:cs="Arial"/>
          <w:noProof/>
          <w:sz w:val="18"/>
          <w:szCs w:val="18"/>
          <w:lang w:val="it-IT"/>
        </w:rPr>
        <w:t xml:space="preserve"> coinvolti) e la strategia per il loro coinvolgimento nel progetto e in attività ad esso legate</w:t>
      </w:r>
    </w:p>
    <w:p w14:paraId="25CC4CF6" w14:textId="22DC3E02" w:rsidR="0090435A" w:rsidRPr="003676B8" w:rsidRDefault="0090435A" w:rsidP="0090435A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558BB8" wp14:editId="1AE72A5D">
                <wp:simplePos x="0" y="0"/>
                <wp:positionH relativeFrom="column">
                  <wp:posOffset>3810</wp:posOffset>
                </wp:positionH>
                <wp:positionV relativeFrom="paragraph">
                  <wp:posOffset>929005</wp:posOffset>
                </wp:positionV>
                <wp:extent cx="6042574" cy="0"/>
                <wp:effectExtent l="0" t="0" r="34925" b="19050"/>
                <wp:wrapNone/>
                <wp:docPr id="7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5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58E09" id="Connettore 1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73.15pt" to="476.1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" strokecolor="#b01513 [3204]">
                <v:stroke endcap="round"/>
              </v:line>
            </w:pict>
          </mc:Fallback>
        </mc:AlternateContent>
      </w: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b/>
          <w:sz w:val="18"/>
          <w:szCs w:val="18"/>
          <w:lang w:val="it-IT"/>
        </w:rPr>
        <w:t xml:space="preserve"> </w:t>
      </w:r>
      <w:r w:rsidR="009248BA" w:rsidRPr="003676B8">
        <w:rPr>
          <w:rFonts w:eastAsia="Times New Roman"/>
          <w:sz w:val="18"/>
          <w:szCs w:val="18"/>
          <w:u w:val="single"/>
          <w:lang w:val="it-IT"/>
        </w:rPr>
        <w:t>Allegare</w:t>
      </w:r>
      <w:r w:rsidR="00187A02" w:rsidRPr="003676B8">
        <w:rPr>
          <w:rFonts w:eastAsia="Times New Roman"/>
          <w:sz w:val="18"/>
          <w:szCs w:val="18"/>
          <w:u w:val="single"/>
          <w:lang w:val="it-IT"/>
        </w:rPr>
        <w:t xml:space="preserve"> e</w:t>
      </w:r>
      <w:r w:rsidR="009248BA" w:rsidRPr="003676B8">
        <w:rPr>
          <w:rFonts w:eastAsia="Times New Roman"/>
          <w:sz w:val="18"/>
          <w:szCs w:val="18"/>
          <w:u w:val="single"/>
          <w:lang w:val="it-IT"/>
        </w:rPr>
        <w:t xml:space="preserve">ventuali dichiarazioni </w:t>
      </w:r>
      <w:r w:rsidR="00187A02" w:rsidRPr="003676B8">
        <w:rPr>
          <w:rFonts w:eastAsia="Times New Roman"/>
          <w:sz w:val="18"/>
          <w:szCs w:val="18"/>
          <w:u w:val="single"/>
          <w:lang w:val="it-IT"/>
        </w:rPr>
        <w:t>di uno o più enti pubblici, privati e del terzo settore attestanti il loro interesse per l’idea progettuale e per i suoi potenziali sviluppi (v. punto 1.3. del Bando).</w:t>
      </w:r>
      <w:r w:rsidRPr="003676B8">
        <w:rPr>
          <w:sz w:val="18"/>
          <w:szCs w:val="18"/>
          <w:lang w:val="it-IT"/>
        </w:rPr>
        <w:br/>
      </w:r>
    </w:p>
    <w:p w14:paraId="29B150F6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7BADCF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2DC799C5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5D62DD8D" w14:textId="77777777" w:rsidR="0090435A" w:rsidRPr="003676B8" w:rsidRDefault="0090435A" w:rsidP="0090435A">
      <w:pPr>
        <w:rPr>
          <w:rFonts w:eastAsiaTheme="majorEastAsia" w:cstheme="majorBidi"/>
          <w:color w:val="C00000"/>
          <w:sz w:val="28"/>
          <w:szCs w:val="28"/>
          <w:lang w:val="it-IT"/>
        </w:rPr>
      </w:pPr>
      <w:r w:rsidRPr="003676B8">
        <w:rPr>
          <w:color w:val="C00000"/>
          <w:lang w:val="it-IT"/>
        </w:rPr>
        <w:br w:type="page"/>
      </w:r>
    </w:p>
    <w:p w14:paraId="34DA52E6" w14:textId="5E51CB17" w:rsidR="0090435A" w:rsidRPr="003676B8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003676B8">
        <w:rPr>
          <w:rFonts w:asciiTheme="minorHAnsi" w:hAnsiTheme="minorHAnsi"/>
          <w:color w:val="C00000"/>
          <w:lang w:val="it-IT"/>
        </w:rPr>
        <w:lastRenderedPageBreak/>
        <w:t xml:space="preserve">4. </w:t>
      </w:r>
      <w:r w:rsidR="005F2309" w:rsidRPr="003676B8">
        <w:rPr>
          <w:rFonts w:asciiTheme="minorHAnsi" w:hAnsiTheme="minorHAnsi"/>
          <w:color w:val="C00000"/>
          <w:lang w:val="it-IT"/>
        </w:rPr>
        <w:t>Fattibilità del progetto rispetto ai risultati attesi, organizzazione, competenze del team</w:t>
      </w:r>
      <w:r w:rsidRPr="003676B8">
        <w:rPr>
          <w:rFonts w:asciiTheme="minorHAnsi" w:hAnsiTheme="minorHAnsi"/>
          <w:color w:val="C00000"/>
          <w:lang w:val="it-IT"/>
        </w:rPr>
        <w:br/>
      </w:r>
      <w:r w:rsidR="005F2309"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MASSIMA: </w:t>
      </w:r>
      <w:r w:rsidR="00913F57" w:rsidRPr="003676B8">
        <w:rPr>
          <w:rFonts w:cs="Arial"/>
          <w:i/>
          <w:noProof/>
          <w:color w:val="C00000"/>
          <w:sz w:val="18"/>
          <w:szCs w:val="18"/>
          <w:lang w:val="it-IT"/>
        </w:rPr>
        <w:t>8</w:t>
      </w:r>
      <w:r w:rsidR="005F2309" w:rsidRPr="003676B8">
        <w:rPr>
          <w:rFonts w:cs="Arial"/>
          <w:i/>
          <w:noProof/>
          <w:color w:val="C00000"/>
          <w:sz w:val="18"/>
          <w:szCs w:val="18"/>
          <w:lang w:val="it-IT"/>
        </w:rPr>
        <w:t>.000 caratteri spazi inclusi, su 3 pagine)</w:t>
      </w:r>
    </w:p>
    <w:p w14:paraId="36AB11E1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5BD9B3C9" w14:textId="77777777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color w:val="auto"/>
          <w:sz w:val="18"/>
          <w:szCs w:val="18"/>
          <w:lang w:val="it-IT"/>
        </w:rPr>
      </w:pPr>
    </w:p>
    <w:p w14:paraId="49D3180F" w14:textId="10E3D89D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4.1. 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Descrizione delle attività</w:t>
      </w:r>
    </w:p>
    <w:p w14:paraId="424EE2D2" w14:textId="45B66D25" w:rsidR="0090435A" w:rsidRPr="003676B8" w:rsidRDefault="00F82DE1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Identificare e descrivere ciascuno dei Work Package (WP) elencati nella tabella alla sezione 6, giustificando la scelta delle attività e specificando il ruolo di </w:t>
      </w:r>
      <w:r w:rsidR="00A8298A" w:rsidRPr="003676B8">
        <w:rPr>
          <w:sz w:val="18"/>
          <w:szCs w:val="18"/>
          <w:lang w:val="it-IT"/>
        </w:rPr>
        <w:t xml:space="preserve">ogni </w:t>
      </w:r>
      <w:r w:rsidRPr="003676B8">
        <w:rPr>
          <w:sz w:val="18"/>
          <w:szCs w:val="18"/>
          <w:lang w:val="it-IT"/>
        </w:rPr>
        <w:t xml:space="preserve">membro del Gruppo di lavoro e di </w:t>
      </w:r>
      <w:r w:rsidR="00B1448E" w:rsidRPr="003676B8">
        <w:rPr>
          <w:sz w:val="18"/>
          <w:szCs w:val="18"/>
          <w:lang w:val="it-IT"/>
        </w:rPr>
        <w:t>ogni</w:t>
      </w:r>
      <w:r w:rsidRPr="003676B8">
        <w:rPr>
          <w:sz w:val="18"/>
          <w:szCs w:val="18"/>
          <w:lang w:val="it-IT"/>
        </w:rPr>
        <w:t xml:space="preserve"> Partner</w:t>
      </w:r>
      <w:r w:rsidR="0090435A" w:rsidRPr="003676B8">
        <w:rPr>
          <w:sz w:val="18"/>
          <w:szCs w:val="18"/>
          <w:lang w:val="it-IT"/>
        </w:rPr>
        <w:t>.</w:t>
      </w:r>
    </w:p>
    <w:p w14:paraId="6760774A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7ACD4C63" w14:textId="6FE0C17B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4.2. </w:t>
      </w:r>
      <w:r w:rsidR="00F82DE1" w:rsidRPr="003676B8">
        <w:rPr>
          <w:rFonts w:asciiTheme="minorHAnsi" w:hAnsiTheme="minorHAnsi"/>
          <w:sz w:val="18"/>
          <w:szCs w:val="18"/>
          <w:lang w:val="it-IT"/>
        </w:rPr>
        <w:t>Risultati attesi</w:t>
      </w:r>
    </w:p>
    <w:p w14:paraId="4626CE9B" w14:textId="2509FC5E" w:rsidR="0090435A" w:rsidRPr="003676B8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>Descrivere i principali risultati attesi, evidenziandone la coerenza con il Workplan di progetto e specificando in che modo le attività proposte garantiranno il loro raggiungimento.</w:t>
      </w:r>
    </w:p>
    <w:p w14:paraId="59D0F65C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40881066" w14:textId="28E34668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4.3. 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Metodologia</w:t>
      </w:r>
    </w:p>
    <w:p w14:paraId="5908097E" w14:textId="367E3639" w:rsidR="00981449" w:rsidRPr="003676B8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 xml:space="preserve">Descrivere la metodologia proposta per lo svolgimento del progetto, </w:t>
      </w:r>
      <w:r w:rsidR="00162A8B" w:rsidRPr="003676B8">
        <w:rPr>
          <w:rFonts w:cs="Arial"/>
          <w:sz w:val="18"/>
          <w:szCs w:val="18"/>
          <w:lang w:val="it-IT"/>
        </w:rPr>
        <w:t>i criteri e gli indicatori scelti per misurare l’efficacia e la rilevanza dei risultati, e le modalità di raccolta e verifica dei relativi dati.</w:t>
      </w:r>
    </w:p>
    <w:p w14:paraId="4EAAF950" w14:textId="5E11F06A" w:rsidR="00162A8B" w:rsidRPr="003676B8" w:rsidRDefault="00162A8B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2241E2DF" w14:textId="2B6358A7" w:rsidR="0090435A" w:rsidRPr="003676B8" w:rsidRDefault="0090435A" w:rsidP="0090435A">
      <w:pPr>
        <w:pStyle w:val="Titolo3"/>
        <w:spacing w:before="0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>4.4. Anal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i</w:t>
      </w:r>
      <w:r w:rsidRPr="003676B8">
        <w:rPr>
          <w:rFonts w:asciiTheme="minorHAnsi" w:hAnsiTheme="minorHAnsi"/>
          <w:sz w:val="18"/>
          <w:szCs w:val="18"/>
          <w:lang w:val="it-IT"/>
        </w:rPr>
        <w:t>si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 xml:space="preserve"> e mitigazione dei rischi</w:t>
      </w:r>
    </w:p>
    <w:p w14:paraId="54A93BEF" w14:textId="2B857B79" w:rsidR="0090435A" w:rsidRPr="003676B8" w:rsidRDefault="00162A8B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>Evidenziare i rischi che il progetto potrebbe incontrare durante il suo svolgimento e specificare se siano previste misure di individuazione precoce e mitigazione dei rischi.</w:t>
      </w:r>
    </w:p>
    <w:p w14:paraId="7B6D1F21" w14:textId="2DBC14DB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br/>
        <w:t xml:space="preserve">4.5. </w:t>
      </w:r>
      <w:r w:rsidR="00BB56C9" w:rsidRPr="003676B8">
        <w:rPr>
          <w:rFonts w:asciiTheme="minorHAnsi" w:hAnsiTheme="minorHAnsi"/>
          <w:noProof/>
          <w:sz w:val="18"/>
          <w:szCs w:val="18"/>
          <w:lang w:val="it-IT"/>
        </w:rPr>
        <w:t>Appropriatezza del gruppo di lavoro</w:t>
      </w:r>
    </w:p>
    <w:p w14:paraId="245036FE" w14:textId="31E3C001" w:rsidR="0090435A" w:rsidRPr="003676B8" w:rsidRDefault="00BB56C9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Per ogni membro del gruppo di lavoro indicare:</w:t>
      </w:r>
    </w:p>
    <w:p w14:paraId="345A6772" w14:textId="719D8E04" w:rsidR="0090435A" w:rsidRPr="003676B8" w:rsidRDefault="005F2309" w:rsidP="005F2309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Il ruolo all’interno del progetto e le principali attività alle quali contribuirà</w:t>
      </w:r>
    </w:p>
    <w:p w14:paraId="0B3F4A99" w14:textId="681DE849" w:rsidR="0090435A" w:rsidRPr="003676B8" w:rsidRDefault="005F2309" w:rsidP="005F2309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Le competenze/conoscenze specifiche rilevanti per il progetto di ricerca e necessarie al suo sviluppo</w:t>
      </w:r>
    </w:p>
    <w:p w14:paraId="63AD50A4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A76A3E" wp14:editId="3C6994E5">
                <wp:simplePos x="0" y="0"/>
                <wp:positionH relativeFrom="column">
                  <wp:posOffset>-24765</wp:posOffset>
                </wp:positionH>
                <wp:positionV relativeFrom="paragraph">
                  <wp:posOffset>107315</wp:posOffset>
                </wp:positionV>
                <wp:extent cx="6153150" cy="0"/>
                <wp:effectExtent l="0" t="0" r="19050" b="19050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9F0D8" id="Connettore 1 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8.45pt" to="482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" strokecolor="#b01513 [3204]">
                <v:stroke endcap="round"/>
              </v:line>
            </w:pict>
          </mc:Fallback>
        </mc:AlternateContent>
      </w:r>
    </w:p>
    <w:p w14:paraId="0AFB9FBD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22BC84F" w14:textId="20EA9FA2" w:rsidR="0090435A" w:rsidRPr="003676B8" w:rsidRDefault="0090435A" w:rsidP="0090435A">
      <w:pPr>
        <w:pStyle w:val="Titolo2"/>
        <w:spacing w:before="0"/>
        <w:jc w:val="both"/>
        <w:rPr>
          <w:noProof/>
          <w:color w:val="B01513" w:themeColor="accent1"/>
          <w:sz w:val="28"/>
          <w:szCs w:val="2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  <w:r w:rsidRPr="003676B8">
        <w:rPr>
          <w:noProof/>
          <w:color w:val="B01513" w:themeColor="accent1"/>
          <w:sz w:val="28"/>
          <w:szCs w:val="28"/>
          <w:lang w:val="it-IT"/>
        </w:rPr>
        <w:t xml:space="preserve">5. </w:t>
      </w:r>
      <w:r w:rsidR="00180E16" w:rsidRPr="003676B8">
        <w:rPr>
          <w:noProof/>
          <w:color w:val="B01513" w:themeColor="accent1"/>
          <w:sz w:val="28"/>
          <w:szCs w:val="28"/>
          <w:lang w:val="it-IT"/>
        </w:rPr>
        <w:t>Rilevanza sociale</w:t>
      </w:r>
      <w:r w:rsidR="00C7129D" w:rsidRPr="003676B8">
        <w:rPr>
          <w:noProof/>
          <w:color w:val="B01513" w:themeColor="accent1"/>
          <w:sz w:val="28"/>
          <w:szCs w:val="28"/>
          <w:lang w:val="it-IT"/>
        </w:rPr>
        <w:t xml:space="preserve"> </w:t>
      </w:r>
      <w:r w:rsidR="00180E16" w:rsidRPr="003676B8">
        <w:rPr>
          <w:noProof/>
          <w:color w:val="B01513" w:themeColor="accent1"/>
          <w:sz w:val="28"/>
          <w:szCs w:val="28"/>
          <w:lang w:val="it-IT"/>
        </w:rPr>
        <w:t>e impatto atteso</w:t>
      </w:r>
    </w:p>
    <w:p w14:paraId="14B076D0" w14:textId="7D7D12FA" w:rsidR="0090435A" w:rsidRPr="003676B8" w:rsidRDefault="006B73C9" w:rsidP="0090435A">
      <w:pPr>
        <w:spacing w:after="0" w:line="240" w:lineRule="auto"/>
        <w:jc w:val="both"/>
        <w:rPr>
          <w:b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MASSIMA: </w:t>
      </w:r>
      <w:r w:rsidR="006D14B4" w:rsidRPr="003676B8">
        <w:rPr>
          <w:rFonts w:cs="Arial"/>
          <w:i/>
          <w:noProof/>
          <w:color w:val="C00000"/>
          <w:sz w:val="18"/>
          <w:szCs w:val="18"/>
          <w:lang w:val="it-IT"/>
        </w:rPr>
        <w:t>6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.000 caratteri spazi inclusi, su </w:t>
      </w:r>
      <w:r w:rsidR="006D14B4" w:rsidRPr="003676B8">
        <w:rPr>
          <w:rFonts w:cs="Arial"/>
          <w:i/>
          <w:noProof/>
          <w:color w:val="C00000"/>
          <w:sz w:val="18"/>
          <w:szCs w:val="18"/>
          <w:lang w:val="it-IT"/>
        </w:rPr>
        <w:t>2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 pagine)</w:t>
      </w:r>
    </w:p>
    <w:p w14:paraId="50CAC3A2" w14:textId="77777777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0DBFEEED" w14:textId="77777777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173DC21B" w14:textId="1D8A26D3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5.1. </w:t>
      </w:r>
      <w:r w:rsidR="00C7129D" w:rsidRPr="003676B8">
        <w:rPr>
          <w:rFonts w:asciiTheme="minorHAnsi" w:hAnsiTheme="minorHAnsi"/>
          <w:noProof/>
          <w:sz w:val="18"/>
          <w:szCs w:val="18"/>
          <w:lang w:val="it-IT"/>
        </w:rPr>
        <w:t>Rilevanza sociale</w:t>
      </w:r>
    </w:p>
    <w:p w14:paraId="374C4EA4" w14:textId="5AF0DDB3" w:rsidR="0090435A" w:rsidRPr="003676B8" w:rsidRDefault="007C17BD" w:rsidP="00C7129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Descrivere quale impatto si attende che il progetto di ricerca abbia sui beneficiari e, indirettamente, quale impatto potrebbe avere sulla comunità scientifica e su altri gruppi-target, portatori di interesse vari, ecc.</w:t>
      </w:r>
    </w:p>
    <w:p w14:paraId="0571B256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5D34F07" w14:textId="3A803F88" w:rsidR="0090435A" w:rsidRPr="003676B8" w:rsidRDefault="0090435A" w:rsidP="0090435A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5.2. </w:t>
      </w:r>
      <w:r w:rsidR="006B73C9" w:rsidRPr="003676B8">
        <w:rPr>
          <w:rFonts w:asciiTheme="minorHAnsi" w:hAnsiTheme="minorHAnsi"/>
          <w:noProof/>
          <w:sz w:val="18"/>
          <w:szCs w:val="18"/>
          <w:lang w:val="it-IT"/>
        </w:rPr>
        <w:t>Impatto sociale</w:t>
      </w:r>
    </w:p>
    <w:p w14:paraId="774B3688" w14:textId="20016691" w:rsidR="0090435A" w:rsidRPr="003676B8" w:rsidRDefault="006B73C9" w:rsidP="0090435A">
      <w:pPr>
        <w:pStyle w:val="Titolo3"/>
        <w:spacing w:before="0"/>
        <w:jc w:val="both"/>
        <w:rPr>
          <w:bCs/>
          <w:noProof/>
          <w:color w:val="000000" w:themeColor="text1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Con riferimento all’ambito specifico cui il progetto si indirizza, descrivere l’impatto sociale atteso e i criteri/indicatori che si intendono adottare per la sua misurazione</w:t>
      </w:r>
      <w:r w:rsidR="0090435A" w:rsidRPr="003676B8">
        <w:rPr>
          <w:bCs/>
          <w:noProof/>
          <w:color w:val="000000" w:themeColor="text1"/>
          <w:sz w:val="18"/>
          <w:szCs w:val="18"/>
          <w:lang w:val="it-IT"/>
        </w:rPr>
        <w:t>.</w:t>
      </w:r>
    </w:p>
    <w:p w14:paraId="1B77F5CC" w14:textId="15097A1F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0F506C15" w14:textId="03E8B343" w:rsidR="006B73C9" w:rsidRPr="003676B8" w:rsidRDefault="006B73C9" w:rsidP="006B73C9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5.3. </w:t>
      </w:r>
      <w:r w:rsidR="00A32CBC" w:rsidRPr="003676B8">
        <w:rPr>
          <w:rFonts w:asciiTheme="minorHAnsi" w:hAnsiTheme="minorHAnsi"/>
          <w:noProof/>
          <w:sz w:val="18"/>
          <w:szCs w:val="18"/>
          <w:lang w:val="it-IT"/>
        </w:rPr>
        <w:t>Diffusione dei risultati</w:t>
      </w:r>
    </w:p>
    <w:p w14:paraId="701D73EA" w14:textId="77777777" w:rsidR="00A32CBC" w:rsidRPr="003676B8" w:rsidRDefault="00A32CBC" w:rsidP="00A32CBC">
      <w:pPr>
        <w:pStyle w:val="Titolo3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Illustrare in che modo il gruppo di lavoro prevede di garantire la diffusione e la replicabilità dei risultati di progetto, con eventuale riferimento anche ad altre iniziative con cui il progetto intende integrarsi.</w:t>
      </w:r>
    </w:p>
    <w:p w14:paraId="1B4F1C13" w14:textId="59CCBD1C" w:rsidR="006B73C9" w:rsidRPr="003676B8" w:rsidRDefault="00A32CBC" w:rsidP="00A32CBC">
      <w:pPr>
        <w:pStyle w:val="Titolo3"/>
        <w:spacing w:before="0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Delineare il quadro delle azioni che si intendono intraprendere per la disseminazione e la promozione dei risultati del progetto.</w:t>
      </w:r>
    </w:p>
    <w:p w14:paraId="13A75235" w14:textId="77777777" w:rsidR="006B73C9" w:rsidRPr="003676B8" w:rsidRDefault="006B73C9" w:rsidP="0090435A">
      <w:pPr>
        <w:spacing w:after="0" w:line="240" w:lineRule="auto"/>
        <w:rPr>
          <w:sz w:val="18"/>
          <w:szCs w:val="18"/>
          <w:lang w:val="it-IT"/>
        </w:rPr>
      </w:pPr>
    </w:p>
    <w:p w14:paraId="641D4649" w14:textId="77777777" w:rsidR="0090435A" w:rsidRPr="003676B8" w:rsidRDefault="0090435A" w:rsidP="0090435A">
      <w:pPr>
        <w:pStyle w:val="Titolo1"/>
        <w:spacing w:before="0" w:after="0"/>
        <w:jc w:val="both"/>
        <w:rPr>
          <w:rFonts w:asciiTheme="minorHAnsi" w:eastAsiaTheme="minorEastAsia" w:hAnsiTheme="minorHAnsi" w:cstheme="minorBidi"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08E18" wp14:editId="09B13369">
                <wp:simplePos x="0" y="0"/>
                <wp:positionH relativeFrom="column">
                  <wp:posOffset>-24765</wp:posOffset>
                </wp:positionH>
                <wp:positionV relativeFrom="paragraph">
                  <wp:posOffset>52070</wp:posOffset>
                </wp:positionV>
                <wp:extent cx="6153150" cy="0"/>
                <wp:effectExtent l="0" t="0" r="19050" b="1905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8C067" id="Connettore 1 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4.1pt" to="482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" strokecolor="#b01513 [3204]">
                <v:stroke endcap="round"/>
              </v:line>
            </w:pict>
          </mc:Fallback>
        </mc:AlternateContent>
      </w:r>
    </w:p>
    <w:p w14:paraId="54EBC816" w14:textId="77777777" w:rsidR="00CB42F7" w:rsidRPr="003676B8" w:rsidRDefault="00CB42F7">
      <w:pPr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lang w:val="it-IT"/>
        </w:rPr>
        <w:br w:type="page"/>
      </w:r>
    </w:p>
    <w:p w14:paraId="0B13A975" w14:textId="77777777" w:rsidR="00501BD0" w:rsidRPr="003676B8" w:rsidRDefault="00501BD0" w:rsidP="00FE7F7B">
      <w:pPr>
        <w:spacing w:after="0" w:line="240" w:lineRule="auto"/>
        <w:rPr>
          <w:rFonts w:ascii="Arial" w:hAnsi="Arial" w:cs="Arial"/>
          <w:sz w:val="22"/>
          <w:szCs w:val="22"/>
          <w:lang w:val="it-IT"/>
        </w:rPr>
        <w:sectPr w:rsidR="00501BD0" w:rsidRPr="003676B8" w:rsidSect="004C0619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1844" w:right="1134" w:bottom="1134" w:left="1134" w:header="709" w:footer="720" w:gutter="0"/>
          <w:cols w:space="720"/>
          <w:titlePg/>
          <w:docGrid w:linePitch="231"/>
        </w:sectPr>
      </w:pPr>
    </w:p>
    <w:p w14:paraId="3E71036A" w14:textId="5004F6E2" w:rsidR="008A29A5" w:rsidRPr="003676B8" w:rsidRDefault="00CB42F7" w:rsidP="00013A60">
      <w:pPr>
        <w:pStyle w:val="Titolo1"/>
        <w:rPr>
          <w:lang w:val="it-IT"/>
        </w:rPr>
      </w:pPr>
      <w:r w:rsidRPr="003676B8">
        <w:rPr>
          <w:lang w:val="it-IT"/>
        </w:rPr>
        <w:lastRenderedPageBreak/>
        <w:t>6</w:t>
      </w:r>
      <w:r w:rsidR="008A29A5" w:rsidRPr="003676B8">
        <w:rPr>
          <w:lang w:val="it-IT"/>
        </w:rPr>
        <w:t xml:space="preserve">. </w:t>
      </w:r>
      <w:r w:rsidR="004A3789" w:rsidRPr="003676B8">
        <w:rPr>
          <w:lang w:val="it-IT"/>
        </w:rPr>
        <w:t>Piano di lavoro e Tempi</w:t>
      </w:r>
    </w:p>
    <w:p w14:paraId="38D691AA" w14:textId="77777777" w:rsidR="00832247" w:rsidRPr="003676B8" w:rsidRDefault="00832247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5E69BE89" w14:textId="77777777" w:rsidR="00501BD0" w:rsidRPr="003676B8" w:rsidRDefault="00501BD0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4485DDD2" w14:textId="157D52BC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Includere nella tabella sottostante i Work Package (WP) previsti, definiti anche in considerazione delle caratteristiche dell’output atteso, così come descritto al punto 1.3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del Bando Polisocial Award 2019.</w:t>
      </w:r>
    </w:p>
    <w:p w14:paraId="5E9B8A58" w14:textId="77777777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Evidenziare i mesi di lavoro previsti per ciascun WP.</w:t>
      </w:r>
    </w:p>
    <w:p w14:paraId="072DAA5C" w14:textId="3B6E674A" w:rsidR="00280D02" w:rsidRPr="003676B8" w:rsidRDefault="00193B7D" w:rsidP="00193B7D">
      <w:pPr>
        <w:rPr>
          <w:noProof/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Per informazioni circa la data d’inizio e la durata dei progetti, v. punti 4.4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e 4.5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del Bando.</w:t>
      </w:r>
      <w:r w:rsidR="00A85F47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Style w:val="Grigliatabella"/>
        <w:tblW w:w="14503" w:type="dxa"/>
        <w:tblLook w:val="04A0" w:firstRow="1" w:lastRow="0" w:firstColumn="1" w:lastColumn="0" w:noHBand="0" w:noVBand="1"/>
      </w:tblPr>
      <w:tblGrid>
        <w:gridCol w:w="1412"/>
        <w:gridCol w:w="1971"/>
        <w:gridCol w:w="2392"/>
        <w:gridCol w:w="449"/>
        <w:gridCol w:w="467"/>
        <w:gridCol w:w="464"/>
        <w:gridCol w:w="464"/>
        <w:gridCol w:w="464"/>
        <w:gridCol w:w="464"/>
        <w:gridCol w:w="464"/>
        <w:gridCol w:w="464"/>
        <w:gridCol w:w="464"/>
        <w:gridCol w:w="502"/>
        <w:gridCol w:w="502"/>
        <w:gridCol w:w="502"/>
        <w:gridCol w:w="502"/>
        <w:gridCol w:w="502"/>
        <w:gridCol w:w="551"/>
        <w:gridCol w:w="501"/>
        <w:gridCol w:w="501"/>
        <w:gridCol w:w="501"/>
      </w:tblGrid>
      <w:tr w:rsidR="003E41EF" w:rsidRPr="003676B8" w14:paraId="6536FD4A" w14:textId="1A71869D" w:rsidTr="00A22FD6">
        <w:trPr>
          <w:trHeight w:val="670"/>
        </w:trPr>
        <w:tc>
          <w:tcPr>
            <w:tcW w:w="1412" w:type="dxa"/>
            <w:vMerge w:val="restart"/>
            <w:vAlign w:val="center"/>
          </w:tcPr>
          <w:p w14:paraId="3F17C856" w14:textId="5D4686E4" w:rsidR="003E41EF" w:rsidRPr="003676B8" w:rsidRDefault="003E41EF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WP</w:t>
            </w:r>
          </w:p>
        </w:tc>
        <w:tc>
          <w:tcPr>
            <w:tcW w:w="1971" w:type="dxa"/>
            <w:vMerge w:val="restart"/>
            <w:vAlign w:val="center"/>
          </w:tcPr>
          <w:p w14:paraId="431C4D52" w14:textId="7157652D" w:rsidR="003E41EF" w:rsidRPr="003676B8" w:rsidRDefault="0007135C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Membri del gruppo di lavoro e partner coinvolti</w:t>
            </w:r>
          </w:p>
        </w:tc>
        <w:tc>
          <w:tcPr>
            <w:tcW w:w="2392" w:type="dxa"/>
            <w:vMerge w:val="restart"/>
            <w:vAlign w:val="center"/>
          </w:tcPr>
          <w:p w14:paraId="3F1621C3" w14:textId="5C354393" w:rsidR="003E41EF" w:rsidRPr="003676B8" w:rsidRDefault="00193B7D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Titolo dell’attività</w:t>
            </w:r>
          </w:p>
        </w:tc>
        <w:tc>
          <w:tcPr>
            <w:tcW w:w="8728" w:type="dxa"/>
            <w:gridSpan w:val="18"/>
            <w:vAlign w:val="center"/>
          </w:tcPr>
          <w:p w14:paraId="1045E524" w14:textId="078D6FEF" w:rsidR="003E41EF" w:rsidRPr="003676B8" w:rsidRDefault="00193B7D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</w:rPr>
              <w:t>MESI DI PROGETTO</w:t>
            </w:r>
          </w:p>
        </w:tc>
      </w:tr>
      <w:tr w:rsidR="003E41EF" w:rsidRPr="003676B8" w14:paraId="08CBF790" w14:textId="64746114" w:rsidTr="003E41EF">
        <w:trPr>
          <w:trHeight w:val="175"/>
        </w:trPr>
        <w:tc>
          <w:tcPr>
            <w:tcW w:w="1412" w:type="dxa"/>
            <w:vMerge/>
            <w:vAlign w:val="center"/>
          </w:tcPr>
          <w:p w14:paraId="1275EEB7" w14:textId="7195505D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1971" w:type="dxa"/>
            <w:vMerge/>
            <w:vAlign w:val="center"/>
          </w:tcPr>
          <w:p w14:paraId="34FD9B85" w14:textId="0E6D4ED5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2392" w:type="dxa"/>
            <w:vMerge/>
            <w:vAlign w:val="center"/>
          </w:tcPr>
          <w:p w14:paraId="099FFED1" w14:textId="2FCF0B9F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449" w:type="dxa"/>
            <w:vAlign w:val="center"/>
          </w:tcPr>
          <w:p w14:paraId="59FF3FDC" w14:textId="181AE02F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01</w:t>
            </w:r>
          </w:p>
        </w:tc>
        <w:tc>
          <w:tcPr>
            <w:tcW w:w="467" w:type="dxa"/>
            <w:vAlign w:val="center"/>
          </w:tcPr>
          <w:p w14:paraId="3041D402" w14:textId="5A172E49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02</w:t>
            </w:r>
          </w:p>
        </w:tc>
        <w:tc>
          <w:tcPr>
            <w:tcW w:w="464" w:type="dxa"/>
            <w:vAlign w:val="center"/>
          </w:tcPr>
          <w:p w14:paraId="686F1895" w14:textId="46577DBC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03</w:t>
            </w:r>
          </w:p>
        </w:tc>
        <w:tc>
          <w:tcPr>
            <w:tcW w:w="464" w:type="dxa"/>
            <w:vAlign w:val="center"/>
          </w:tcPr>
          <w:p w14:paraId="090EED64" w14:textId="257F7F9F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04</w:t>
            </w:r>
          </w:p>
        </w:tc>
        <w:tc>
          <w:tcPr>
            <w:tcW w:w="464" w:type="dxa"/>
            <w:vAlign w:val="center"/>
          </w:tcPr>
          <w:p w14:paraId="1CB5BFF7" w14:textId="274FC6F0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05</w:t>
            </w:r>
          </w:p>
        </w:tc>
        <w:tc>
          <w:tcPr>
            <w:tcW w:w="464" w:type="dxa"/>
            <w:vAlign w:val="center"/>
          </w:tcPr>
          <w:p w14:paraId="039227C6" w14:textId="3A8FA64D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06</w:t>
            </w:r>
          </w:p>
        </w:tc>
        <w:tc>
          <w:tcPr>
            <w:tcW w:w="464" w:type="dxa"/>
            <w:vAlign w:val="center"/>
          </w:tcPr>
          <w:p w14:paraId="190C7D85" w14:textId="33EBABE5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07</w:t>
            </w:r>
          </w:p>
        </w:tc>
        <w:tc>
          <w:tcPr>
            <w:tcW w:w="464" w:type="dxa"/>
            <w:vAlign w:val="center"/>
          </w:tcPr>
          <w:p w14:paraId="0F381FB3" w14:textId="732E3473" w:rsidR="003E41EF" w:rsidRPr="003676B8" w:rsidRDefault="003E41EF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08</w:t>
            </w:r>
          </w:p>
        </w:tc>
        <w:tc>
          <w:tcPr>
            <w:tcW w:w="464" w:type="dxa"/>
            <w:vAlign w:val="center"/>
          </w:tcPr>
          <w:p w14:paraId="7724DB55" w14:textId="4E9F0BD3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09</w:t>
            </w:r>
          </w:p>
        </w:tc>
        <w:tc>
          <w:tcPr>
            <w:tcW w:w="502" w:type="dxa"/>
            <w:vAlign w:val="center"/>
          </w:tcPr>
          <w:p w14:paraId="5BFF4CC1" w14:textId="4BD4CB95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10</w:t>
            </w:r>
          </w:p>
        </w:tc>
        <w:tc>
          <w:tcPr>
            <w:tcW w:w="502" w:type="dxa"/>
            <w:vAlign w:val="center"/>
          </w:tcPr>
          <w:p w14:paraId="6C307222" w14:textId="3D92F9C8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11</w:t>
            </w:r>
          </w:p>
        </w:tc>
        <w:tc>
          <w:tcPr>
            <w:tcW w:w="502" w:type="dxa"/>
            <w:vAlign w:val="center"/>
          </w:tcPr>
          <w:p w14:paraId="19978361" w14:textId="4A8541A7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12</w:t>
            </w:r>
          </w:p>
        </w:tc>
        <w:tc>
          <w:tcPr>
            <w:tcW w:w="502" w:type="dxa"/>
            <w:vAlign w:val="center"/>
          </w:tcPr>
          <w:p w14:paraId="6497F1FC" w14:textId="75346EE5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13</w:t>
            </w:r>
          </w:p>
        </w:tc>
        <w:tc>
          <w:tcPr>
            <w:tcW w:w="502" w:type="dxa"/>
            <w:vAlign w:val="center"/>
          </w:tcPr>
          <w:p w14:paraId="342B30E8" w14:textId="778F2F1D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14</w:t>
            </w:r>
          </w:p>
        </w:tc>
        <w:tc>
          <w:tcPr>
            <w:tcW w:w="551" w:type="dxa"/>
            <w:vAlign w:val="center"/>
          </w:tcPr>
          <w:p w14:paraId="77FFFE62" w14:textId="4B0F6957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15</w:t>
            </w:r>
          </w:p>
        </w:tc>
        <w:tc>
          <w:tcPr>
            <w:tcW w:w="501" w:type="dxa"/>
          </w:tcPr>
          <w:p w14:paraId="6B7FB050" w14:textId="503209BC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16</w:t>
            </w:r>
          </w:p>
        </w:tc>
        <w:tc>
          <w:tcPr>
            <w:tcW w:w="501" w:type="dxa"/>
          </w:tcPr>
          <w:p w14:paraId="7163CE3B" w14:textId="31E78B91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17</w:t>
            </w:r>
          </w:p>
        </w:tc>
        <w:tc>
          <w:tcPr>
            <w:tcW w:w="501" w:type="dxa"/>
          </w:tcPr>
          <w:p w14:paraId="5FBD35A6" w14:textId="69A9D373" w:rsidR="003E41EF" w:rsidRPr="003676B8" w:rsidRDefault="003E41EF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18</w:t>
            </w:r>
          </w:p>
        </w:tc>
      </w:tr>
      <w:tr w:rsidR="003E41EF" w:rsidRPr="003676B8" w14:paraId="2DFDBCC7" w14:textId="78C00508" w:rsidTr="003E41EF">
        <w:trPr>
          <w:trHeight w:val="196"/>
        </w:trPr>
        <w:tc>
          <w:tcPr>
            <w:tcW w:w="1412" w:type="dxa"/>
            <w:vMerge w:val="restart"/>
            <w:vAlign w:val="center"/>
          </w:tcPr>
          <w:p w14:paraId="0E0E90CB" w14:textId="12C6D245" w:rsidR="003E41EF" w:rsidRPr="00BA263F" w:rsidRDefault="00BA263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  <w:r w:rsidRPr="00BA263F"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  <w:t>1</w:t>
            </w:r>
          </w:p>
        </w:tc>
        <w:tc>
          <w:tcPr>
            <w:tcW w:w="1971" w:type="dxa"/>
            <w:vMerge w:val="restart"/>
          </w:tcPr>
          <w:p w14:paraId="4B9E74B7" w14:textId="515391D6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3E502CB" w14:textId="0043FF1C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53A8D10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E68DF7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852198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0AADB9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5B7E20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A666DF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695BDF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9A5F57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EC6A15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5272DA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B10988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6B9040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2DB8FC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C2790F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4F1657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23912AF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1793C1F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798DFB0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2EAB7251" w14:textId="56E4A7A4" w:rsidTr="003E41EF">
        <w:trPr>
          <w:trHeight w:val="175"/>
        </w:trPr>
        <w:tc>
          <w:tcPr>
            <w:tcW w:w="1412" w:type="dxa"/>
            <w:vMerge/>
            <w:vAlign w:val="center"/>
          </w:tcPr>
          <w:p w14:paraId="1980563C" w14:textId="77777777" w:rsidR="003E41EF" w:rsidRPr="00BA263F" w:rsidRDefault="003E41E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CE06CAE" w14:textId="5FD56B40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A3FEF23" w14:textId="18F07C62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1C6118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69BD6D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38DCBA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1CB86F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805606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1507C3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B9AB7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8F490A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495E6A5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622D90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1EDF08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0319AA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A07AFB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3EC192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38CDC2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5822CF7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2660ABF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1D0025E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68270546" w14:textId="29BAFB44" w:rsidTr="003E41EF">
        <w:trPr>
          <w:trHeight w:val="175"/>
        </w:trPr>
        <w:tc>
          <w:tcPr>
            <w:tcW w:w="1412" w:type="dxa"/>
            <w:vMerge/>
            <w:vAlign w:val="center"/>
          </w:tcPr>
          <w:p w14:paraId="1D6B54F8" w14:textId="77777777" w:rsidR="003E41EF" w:rsidRPr="00BA263F" w:rsidRDefault="003E41E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6F2C4B13" w14:textId="6B79096C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024D5C7B" w14:textId="28B62814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CE17FF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1F8450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C7C59B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98B4C6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FDD8D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87575E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D38A35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DF0F9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38658BD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AB2805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CF1424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E89312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02F935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C333E8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4F1978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7ADE078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6558F7D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05462C3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5116AC23" w14:textId="701AB22F" w:rsidTr="003E41EF">
        <w:trPr>
          <w:trHeight w:val="193"/>
        </w:trPr>
        <w:tc>
          <w:tcPr>
            <w:tcW w:w="1412" w:type="dxa"/>
            <w:vMerge w:val="restart"/>
            <w:vAlign w:val="center"/>
          </w:tcPr>
          <w:p w14:paraId="6836CE9A" w14:textId="3F3BE45A" w:rsidR="003E41EF" w:rsidRPr="00BA263F" w:rsidRDefault="00BA263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  <w:r w:rsidRPr="00BA263F"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  <w:t>2</w:t>
            </w:r>
          </w:p>
        </w:tc>
        <w:tc>
          <w:tcPr>
            <w:tcW w:w="1971" w:type="dxa"/>
            <w:vMerge w:val="restart"/>
          </w:tcPr>
          <w:p w14:paraId="38A51E38" w14:textId="39A774C0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C023CF3" w14:textId="11490081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CE90D0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3A645D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CD364E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4D323D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3140B0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2F9319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CF134E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87EFE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60AD37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85F940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5BEF74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A207E9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BA511A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6A28F8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569FF7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22AE518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42CD360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4B32B97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03DA7FBF" w14:textId="74022F4B" w:rsidTr="003E41EF">
        <w:trPr>
          <w:trHeight w:val="175"/>
        </w:trPr>
        <w:tc>
          <w:tcPr>
            <w:tcW w:w="1412" w:type="dxa"/>
            <w:vMerge/>
            <w:vAlign w:val="center"/>
          </w:tcPr>
          <w:p w14:paraId="4A52675C" w14:textId="77777777" w:rsidR="003E41EF" w:rsidRPr="00BA263F" w:rsidRDefault="003E41E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ACA1C41" w14:textId="19A0D685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DD68C29" w14:textId="31851D84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5ACBEBB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C1FB2C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719BB6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137531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27B1F5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86E878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3530D7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4390FA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C1B8AE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7ACDA6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D44298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AFA77D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5D42B6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90EB8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DA851D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29EF6F6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1F29304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12DD565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2D3F102A" w14:textId="50473362" w:rsidTr="003E41EF">
        <w:trPr>
          <w:trHeight w:val="175"/>
        </w:trPr>
        <w:tc>
          <w:tcPr>
            <w:tcW w:w="1412" w:type="dxa"/>
            <w:vMerge/>
            <w:vAlign w:val="center"/>
          </w:tcPr>
          <w:p w14:paraId="72776937" w14:textId="77777777" w:rsidR="003E41EF" w:rsidRPr="00BA263F" w:rsidRDefault="003E41E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3340C679" w14:textId="5654135B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06382F9" w14:textId="16AAD883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4A47A5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4F5A35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E87E44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E4D169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E686B8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6F12D1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D5BEDE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AC1837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CDD44F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FAAD42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99A6A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C9AF71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004E29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675F3D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618DE1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33ACD3D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7DABD17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568B0B4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43D23610" w14:textId="2F3C39A6" w:rsidTr="003E41EF">
        <w:trPr>
          <w:trHeight w:val="178"/>
        </w:trPr>
        <w:tc>
          <w:tcPr>
            <w:tcW w:w="1412" w:type="dxa"/>
            <w:vMerge w:val="restart"/>
            <w:vAlign w:val="center"/>
          </w:tcPr>
          <w:p w14:paraId="767428C5" w14:textId="77B42F40" w:rsidR="003E41EF" w:rsidRPr="00BA263F" w:rsidRDefault="00BA263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  <w:r w:rsidRPr="00BA263F"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  <w:t>3</w:t>
            </w:r>
          </w:p>
        </w:tc>
        <w:tc>
          <w:tcPr>
            <w:tcW w:w="1971" w:type="dxa"/>
            <w:vMerge w:val="restart"/>
          </w:tcPr>
          <w:p w14:paraId="5795B5D8" w14:textId="6A0C570B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75BE609" w14:textId="570AE23A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B94CBB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6594E7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B24945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5B5DF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D2FB0F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9A468A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34F39E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16D93C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3CB4E5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88AAD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B0F723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A9CAB7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6A391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11DDB5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173545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5294D50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1F3145C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347C582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4A2B1FD1" w14:textId="214E37D2" w:rsidTr="003E41EF">
        <w:trPr>
          <w:trHeight w:val="175"/>
        </w:trPr>
        <w:tc>
          <w:tcPr>
            <w:tcW w:w="1412" w:type="dxa"/>
            <w:vMerge/>
            <w:vAlign w:val="center"/>
          </w:tcPr>
          <w:p w14:paraId="61A08C8F" w14:textId="77777777" w:rsidR="003E41EF" w:rsidRPr="00BA263F" w:rsidRDefault="003E41E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0613881C" w14:textId="614CFD5C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270CCF1" w14:textId="256DF317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C731E2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1759A27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4BA0A9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035238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1A03E9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B8D22A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0785D8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4A8E89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EF0064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2DC3C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BBBCDE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ED619D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6AB070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A3A80C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16AF9D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31E9F9A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0081F6C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50C0257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09CA7A82" w14:textId="766B2112" w:rsidTr="003E41EF">
        <w:trPr>
          <w:trHeight w:val="175"/>
        </w:trPr>
        <w:tc>
          <w:tcPr>
            <w:tcW w:w="1412" w:type="dxa"/>
            <w:vMerge/>
            <w:vAlign w:val="center"/>
          </w:tcPr>
          <w:p w14:paraId="3286CC0B" w14:textId="77777777" w:rsidR="003E41EF" w:rsidRPr="00BA263F" w:rsidRDefault="003E41E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1A77D151" w14:textId="673D377E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370634C" w14:textId="365949FA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99E5AA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B08EF9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DB764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E554B2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930C40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EDDF8F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A6130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235870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A8AF9C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09E25E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2024F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2371E1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789B2E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8A0B59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8621BE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6C16D88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163D290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06E0A8A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0C52C731" w14:textId="73B1C9FA" w:rsidTr="003E41EF">
        <w:trPr>
          <w:trHeight w:val="234"/>
        </w:trPr>
        <w:tc>
          <w:tcPr>
            <w:tcW w:w="1412" w:type="dxa"/>
            <w:vMerge w:val="restart"/>
            <w:vAlign w:val="center"/>
          </w:tcPr>
          <w:p w14:paraId="793923DF" w14:textId="04F8B926" w:rsidR="003E41EF" w:rsidRPr="00BA263F" w:rsidRDefault="00BA263F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  <w:r w:rsidRPr="00BA263F"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  <w:t>…</w:t>
            </w:r>
          </w:p>
        </w:tc>
        <w:tc>
          <w:tcPr>
            <w:tcW w:w="1971" w:type="dxa"/>
            <w:vMerge w:val="restart"/>
          </w:tcPr>
          <w:p w14:paraId="50CC15E8" w14:textId="784E91B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7CA7CBB" w14:textId="01A5CD92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E1FF1E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A9091F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3DC45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7A3371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8571C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969D16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924F2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6F4629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487619D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5C9F35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F885CB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D58CC4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2A2127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AC3CE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70A9F8B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4D48D07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0EAC596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069E837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1F44A769" w14:textId="0A255734" w:rsidTr="003E41EF">
        <w:trPr>
          <w:trHeight w:val="175"/>
        </w:trPr>
        <w:tc>
          <w:tcPr>
            <w:tcW w:w="1412" w:type="dxa"/>
            <w:vMerge/>
            <w:vAlign w:val="center"/>
          </w:tcPr>
          <w:p w14:paraId="559C0B5A" w14:textId="77777777" w:rsidR="003E41EF" w:rsidRPr="003676B8" w:rsidRDefault="003E41EF" w:rsidP="00FE7F7B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544FFCBB" w14:textId="20220EBC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5EB04DCF" w14:textId="40714424" w:rsidR="003E41EF" w:rsidRPr="003676B8" w:rsidRDefault="003E41EF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2CA5E21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72DEF7F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EDBFC1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8623F0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C19504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2289D7D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B2E900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57A77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51C175E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5D4CC5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FAF68D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755CE0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1CDDF2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1F69144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B2FBD16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2CA0D75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7D2441DA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558F0E8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3E41EF" w:rsidRPr="003676B8" w14:paraId="49B0D57A" w14:textId="6C2C2F92" w:rsidTr="003E41EF">
        <w:trPr>
          <w:trHeight w:val="113"/>
        </w:trPr>
        <w:tc>
          <w:tcPr>
            <w:tcW w:w="1412" w:type="dxa"/>
            <w:vMerge/>
            <w:vAlign w:val="center"/>
          </w:tcPr>
          <w:p w14:paraId="7DACD3D8" w14:textId="77777777" w:rsidR="003E41EF" w:rsidRPr="003676B8" w:rsidRDefault="003E41EF" w:rsidP="00FE7F7B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514EF610" w14:textId="5E6C595B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27D737FE" w14:textId="1B9F821B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68BE4B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FD2FBD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14C831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450CC27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AB4D18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D70E5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64D374E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B4F8B2B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459AD6AC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02A6D7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6B60DB3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13870F5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D52342F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5A8A600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1F506F2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0362663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45BD2BE9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1" w:type="dxa"/>
          </w:tcPr>
          <w:p w14:paraId="7629E388" w14:textId="77777777" w:rsidR="003E41EF" w:rsidRPr="003676B8" w:rsidRDefault="003E41EF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</w:tbl>
    <w:p w14:paraId="76DB70B0" w14:textId="33E03CF7" w:rsidR="005D4D13" w:rsidRPr="003676B8" w:rsidRDefault="005D4D13" w:rsidP="00FE7F7B">
      <w:pPr>
        <w:spacing w:after="0" w:line="240" w:lineRule="auto"/>
        <w:rPr>
          <w:noProof/>
          <w:sz w:val="16"/>
          <w:szCs w:val="16"/>
          <w:lang w:val="it-IT"/>
        </w:rPr>
        <w:sectPr w:rsidR="005D4D13" w:rsidRPr="003676B8" w:rsidSect="002F66C3">
          <w:pgSz w:w="16839" w:h="11907" w:orient="landscape" w:code="9"/>
          <w:pgMar w:top="1418" w:right="1418" w:bottom="1134" w:left="1134" w:header="709" w:footer="720" w:gutter="0"/>
          <w:cols w:space="720"/>
          <w:titlePg/>
          <w:docGrid w:linePitch="231"/>
        </w:sectPr>
      </w:pPr>
    </w:p>
    <w:p w14:paraId="45CABAF7" w14:textId="7C3F1C64" w:rsidR="004763E0" w:rsidRPr="003676B8" w:rsidRDefault="00763A5B" w:rsidP="00FE7F7B">
      <w:pPr>
        <w:pStyle w:val="Titolo1"/>
        <w:spacing w:before="0" w:after="0"/>
        <w:rPr>
          <w:noProof/>
          <w:lang w:val="it-IT"/>
        </w:rPr>
      </w:pPr>
      <w:r w:rsidRPr="003676B8">
        <w:rPr>
          <w:noProof/>
          <w:lang w:val="it-IT"/>
        </w:rPr>
        <w:lastRenderedPageBreak/>
        <w:t>7</w:t>
      </w:r>
      <w:r w:rsidR="000F676C" w:rsidRPr="003676B8">
        <w:rPr>
          <w:noProof/>
          <w:lang w:val="it-IT"/>
        </w:rPr>
        <w:t>.</w:t>
      </w:r>
      <w:r w:rsidR="008A29A5" w:rsidRPr="003676B8">
        <w:rPr>
          <w:noProof/>
          <w:lang w:val="it-IT"/>
        </w:rPr>
        <w:t xml:space="preserve"> </w:t>
      </w:r>
      <w:r w:rsidR="00637A94" w:rsidRPr="003676B8">
        <w:rPr>
          <w:noProof/>
          <w:lang w:val="it-IT"/>
        </w:rPr>
        <w:t>Budget</w:t>
      </w:r>
      <w:r w:rsidR="00B04106" w:rsidRPr="003676B8">
        <w:rPr>
          <w:noProof/>
          <w:lang w:val="it-IT"/>
        </w:rPr>
        <w:t xml:space="preserve"> </w:t>
      </w:r>
      <w:bookmarkStart w:id="1" w:name="_Hlk12879830"/>
      <w:r w:rsidR="00684E84" w:rsidRPr="003676B8">
        <w:rPr>
          <w:noProof/>
          <w:lang w:val="it-IT"/>
        </w:rPr>
        <w:t>dettagliato</w:t>
      </w:r>
    </w:p>
    <w:p w14:paraId="207AC67D" w14:textId="77777777" w:rsidR="004763E0" w:rsidRPr="003676B8" w:rsidRDefault="004763E0" w:rsidP="00FE7F7B">
      <w:pPr>
        <w:pStyle w:val="Titolo1"/>
        <w:spacing w:before="0" w:after="0"/>
        <w:rPr>
          <w:rFonts w:asciiTheme="minorHAnsi" w:hAnsiTheme="minorHAnsi"/>
          <w:noProof/>
          <w:sz w:val="18"/>
          <w:szCs w:val="18"/>
          <w:lang w:val="it-IT"/>
        </w:rPr>
      </w:pPr>
    </w:p>
    <w:p w14:paraId="4DB61A3F" w14:textId="77777777" w:rsidR="0071213F" w:rsidRPr="003676B8" w:rsidRDefault="0071213F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854F16" w14:textId="0FC3FDD4" w:rsidR="00771FD9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Finanziamento richiesto </w:t>
      </w:r>
      <w:r w:rsidR="00026AAE" w:rsidRPr="003676B8">
        <w:rPr>
          <w:rFonts w:cs="Arial"/>
          <w:noProof/>
          <w:sz w:val="18"/>
          <w:szCs w:val="18"/>
          <w:lang w:val="it-IT"/>
        </w:rPr>
        <w:t>(Euro)</w:t>
      </w:r>
      <w:r w:rsidR="0060250B" w:rsidRPr="003676B8">
        <w:rPr>
          <w:rFonts w:cs="Arial"/>
          <w:noProof/>
          <w:sz w:val="18"/>
          <w:szCs w:val="18"/>
          <w:lang w:val="it-IT"/>
        </w:rPr>
        <w:t>:</w:t>
      </w:r>
      <w:r w:rsidRPr="003676B8">
        <w:rPr>
          <w:rFonts w:cs="Arial"/>
          <w:noProof/>
          <w:sz w:val="18"/>
          <w:szCs w:val="18"/>
          <w:lang w:val="it-IT"/>
        </w:rPr>
        <w:t xml:space="preserve"> ________________________</w:t>
      </w:r>
    </w:p>
    <w:p w14:paraId="6940B138" w14:textId="2907BAE0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. punti </w:t>
      </w:r>
      <w:r w:rsidR="00026AAE" w:rsidRPr="003676B8">
        <w:rPr>
          <w:rFonts w:cs="Arial"/>
          <w:noProof/>
          <w:sz w:val="18"/>
          <w:szCs w:val="18"/>
          <w:lang w:val="it-IT"/>
        </w:rPr>
        <w:t>4.1.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e 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4.2. </w:t>
      </w:r>
      <w:r w:rsidR="00B04106" w:rsidRPr="003676B8">
        <w:rPr>
          <w:rFonts w:cs="Arial"/>
          <w:noProof/>
          <w:sz w:val="18"/>
          <w:szCs w:val="18"/>
          <w:lang w:val="it-IT"/>
        </w:rPr>
        <w:t>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562C1980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6E8BC1BD" w14:textId="0F5A50BE" w:rsidR="0060250B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>Co-finanziamento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 (Euro):</w:t>
      </w:r>
      <w:r w:rsidR="00637A94" w:rsidRPr="003676B8">
        <w:rPr>
          <w:rFonts w:cs="Arial"/>
          <w:noProof/>
          <w:sz w:val="18"/>
          <w:szCs w:val="18"/>
          <w:lang w:val="it-IT"/>
        </w:rPr>
        <w:t xml:space="preserve"> </w:t>
      </w:r>
      <w:r w:rsidRPr="003676B8">
        <w:rPr>
          <w:rFonts w:cs="Arial"/>
          <w:noProof/>
          <w:sz w:val="18"/>
          <w:szCs w:val="18"/>
          <w:lang w:val="it-IT"/>
        </w:rPr>
        <w:t>________________________</w:t>
      </w:r>
    </w:p>
    <w:p w14:paraId="71DBA76E" w14:textId="03DBA967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>. punto 4.3</w:t>
      </w:r>
      <w:r w:rsidR="0034190A" w:rsidRPr="003676B8">
        <w:rPr>
          <w:rFonts w:cs="Arial"/>
          <w:noProof/>
          <w:sz w:val="18"/>
          <w:szCs w:val="18"/>
          <w:lang w:val="it-IT"/>
        </w:rPr>
        <w:t>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405B1F69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4F7D3424" w14:textId="53CD429D" w:rsidR="00684E84" w:rsidRPr="003676B8" w:rsidRDefault="00A6450A" w:rsidP="005F2309">
      <w:pPr>
        <w:pStyle w:val="Paragrafoelenco"/>
        <w:numPr>
          <w:ilvl w:val="0"/>
          <w:numId w:val="38"/>
        </w:numPr>
        <w:spacing w:after="60" w:line="240" w:lineRule="auto"/>
        <w:ind w:left="714" w:hanging="357"/>
        <w:contextualSpacing w:val="0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Sudd</w:t>
      </w:r>
      <w:r w:rsidR="00684E84" w:rsidRPr="003676B8">
        <w:rPr>
          <w:rFonts w:cs="Arial"/>
          <w:noProof/>
          <w:sz w:val="18"/>
          <w:szCs w:val="18"/>
          <w:lang w:val="it-IT"/>
        </w:rPr>
        <w:t xml:space="preserve">ivisione del finanziamento richiesto (cofinanziamento escluso) per WP e per Categoria di spesa </w:t>
      </w:r>
    </w:p>
    <w:p w14:paraId="05FB2962" w14:textId="1D70CDA7" w:rsidR="00A6450A" w:rsidRPr="003676B8" w:rsidRDefault="00684E84" w:rsidP="00BA263F">
      <w:pPr>
        <w:pStyle w:val="Paragrafoelenco"/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  <w:r w:rsidRPr="003676B8">
        <w:rPr>
          <w:rFonts w:cs="Arial"/>
          <w:b/>
          <w:noProof/>
          <w:sz w:val="18"/>
          <w:szCs w:val="18"/>
        </w:rPr>
        <w:sym w:font="Wingdings" w:char="F0E0"/>
      </w:r>
      <w:r w:rsidRPr="003676B8">
        <w:rPr>
          <w:rFonts w:cs="Arial"/>
          <w:noProof/>
          <w:sz w:val="18"/>
          <w:szCs w:val="18"/>
        </w:rPr>
        <w:t xml:space="preserve"> </w:t>
      </w:r>
      <w:r w:rsidR="00E55B96" w:rsidRPr="003676B8">
        <w:rPr>
          <w:rFonts w:cs="Arial"/>
          <w:noProof/>
          <w:sz w:val="18"/>
          <w:szCs w:val="18"/>
          <w:u w:val="single"/>
          <w:lang w:val="it-IT"/>
        </w:rPr>
        <w:t>Completare la tabella sottostante</w:t>
      </w:r>
      <w:r w:rsidR="00FB17AB" w:rsidRPr="003676B8">
        <w:rPr>
          <w:rFonts w:cs="Arial"/>
          <w:noProof/>
          <w:sz w:val="18"/>
          <w:szCs w:val="18"/>
          <w:lang w:val="it-IT"/>
        </w:rPr>
        <w:br/>
      </w:r>
      <w:r w:rsidR="00F95184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W w:w="146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2029"/>
        <w:gridCol w:w="2029"/>
        <w:gridCol w:w="2029"/>
        <w:gridCol w:w="2029"/>
        <w:gridCol w:w="2029"/>
        <w:gridCol w:w="2029"/>
        <w:gridCol w:w="1464"/>
      </w:tblGrid>
      <w:tr w:rsidR="00A6450A" w:rsidRPr="003676B8" w14:paraId="360FC850" w14:textId="77777777" w:rsidTr="0086316A">
        <w:trPr>
          <w:trHeight w:val="533"/>
        </w:trPr>
        <w:tc>
          <w:tcPr>
            <w:tcW w:w="1038" w:type="dxa"/>
            <w:shd w:val="clear" w:color="auto" w:fill="auto"/>
            <w:noWrap/>
            <w:vAlign w:val="center"/>
            <w:hideMark/>
          </w:tcPr>
          <w:p w14:paraId="0F6F4B61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WP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AB733F" w14:textId="14951EC6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Personale NON strutturato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711BC4" w14:textId="4F2757A1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Missioni</w:t>
            </w:r>
            <w:r w:rsidR="00912BA2" w:rsidRPr="00452491">
              <w:rPr>
                <w:rStyle w:val="Rimandonotaapidipagina"/>
                <w:rFonts w:asciiTheme="majorHAnsi" w:hAnsiTheme="majorHAnsi" w:cs="Arial"/>
                <w:color w:val="000000"/>
                <w:sz w:val="18"/>
                <w:szCs w:val="18"/>
              </w:rPr>
              <w:footnoteReference w:id="1"/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D430CE9" w14:textId="565252A9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Attrezzature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10533744" w14:textId="07EEA1A4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Materiali di consumo</w:t>
            </w:r>
          </w:p>
        </w:tc>
        <w:tc>
          <w:tcPr>
            <w:tcW w:w="2029" w:type="dxa"/>
            <w:vAlign w:val="center"/>
          </w:tcPr>
          <w:p w14:paraId="637BDF7A" w14:textId="02F2577C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Disseminazione e comunicazione</w:t>
            </w:r>
          </w:p>
        </w:tc>
        <w:tc>
          <w:tcPr>
            <w:tcW w:w="2029" w:type="dxa"/>
            <w:vAlign w:val="center"/>
          </w:tcPr>
          <w:p w14:paraId="223938DE" w14:textId="31B23942" w:rsidR="00A6450A" w:rsidRPr="003676B8" w:rsidRDefault="00912BA2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Theme="majorHAnsi" w:hAnsiTheme="majorHAnsi" w:cs="Arial"/>
                <w:b/>
                <w:bCs/>
                <w:sz w:val="18"/>
                <w:szCs w:val="18"/>
                <w:lang w:val="it-IT"/>
              </w:rPr>
              <w:t>Spese v</w:t>
            </w:r>
            <w:r w:rsidR="00A6450A" w:rsidRPr="003676B8">
              <w:rPr>
                <w:rFonts w:asciiTheme="majorHAnsi" w:hAnsiTheme="majorHAnsi" w:cs="Arial"/>
                <w:b/>
                <w:bCs/>
                <w:sz w:val="18"/>
                <w:szCs w:val="18"/>
                <w:lang w:val="it-IT"/>
              </w:rPr>
              <w:t>arie</w:t>
            </w:r>
            <w:r w:rsidR="00A6450A" w:rsidRPr="003676B8">
              <w:rPr>
                <w:rFonts w:asciiTheme="majorHAnsi" w:hAnsiTheme="majorHAnsi" w:cs="Arial"/>
                <w:b/>
                <w:bCs/>
                <w:sz w:val="18"/>
                <w:szCs w:val="18"/>
                <w:lang w:val="it-IT"/>
              </w:rPr>
              <w:br/>
            </w:r>
            <w:r w:rsidR="00A6450A" w:rsidRPr="003676B8">
              <w:rPr>
                <w:rFonts w:asciiTheme="majorHAnsi" w:hAnsiTheme="majorHAnsi" w:cs="Arial"/>
                <w:bCs/>
                <w:lang w:val="it-IT"/>
              </w:rPr>
              <w:t>(fino al 5% del budget)</w:t>
            </w: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847658F" w14:textId="7BFD5F23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  <w:t>TOTALE</w:t>
            </w:r>
          </w:p>
        </w:tc>
      </w:tr>
      <w:tr w:rsidR="00A6450A" w:rsidRPr="003676B8" w14:paraId="79B551A0" w14:textId="77777777" w:rsidTr="0086316A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168462BB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1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FCC6637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F7A345C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5E3761F2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DB5676B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34D39EF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</w:tcPr>
          <w:p w14:paraId="44B432EE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012BBA4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A6450A" w:rsidRPr="003676B8" w14:paraId="54539CC0" w14:textId="77777777" w:rsidTr="0086316A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3C09592B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2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4DAE8BC8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C35443C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2877DB3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2EE15F2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2CC9732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</w:tcPr>
          <w:p w14:paraId="7DD10811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72F8023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A6450A" w:rsidRPr="003676B8" w14:paraId="6C32DCA2" w14:textId="77777777" w:rsidTr="0086316A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26B14A04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3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A71543D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8B9B1BA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6E4194B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7AB1B39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2A4056C4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</w:tcPr>
          <w:p w14:paraId="014D56C1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F05CA69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A6450A" w:rsidRPr="003676B8" w14:paraId="3C45E109" w14:textId="77777777" w:rsidTr="0086316A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4827ADC7" w14:textId="68409536" w:rsidR="00A6450A" w:rsidRPr="003676B8" w:rsidRDefault="00BA263F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…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354273C0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5F5907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E737EF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2E59B639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42B07FD9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</w:tcPr>
          <w:p w14:paraId="08258B31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</w:tcPr>
          <w:p w14:paraId="235984BC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A6450A" w:rsidRPr="003676B8" w14:paraId="643AFCB4" w14:textId="77777777" w:rsidTr="0086316A">
        <w:trPr>
          <w:trHeight w:val="300"/>
        </w:trPr>
        <w:tc>
          <w:tcPr>
            <w:tcW w:w="1038" w:type="dxa"/>
            <w:shd w:val="clear" w:color="auto" w:fill="D9D9D9" w:themeFill="background1" w:themeFillShade="D9"/>
            <w:noWrap/>
            <w:vAlign w:val="center"/>
            <w:hideMark/>
          </w:tcPr>
          <w:p w14:paraId="5FD6EDB6" w14:textId="64B03D88" w:rsidR="00A6450A" w:rsidRPr="003676B8" w:rsidRDefault="00A6450A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TOTALE</w:t>
            </w: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536A37FB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2CF2825C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6E7FC5A8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36CEADC0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31EC71FF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</w:tcPr>
          <w:p w14:paraId="56DE15E8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20FB500E" w14:textId="77777777" w:rsidR="00A6450A" w:rsidRPr="003676B8" w:rsidRDefault="00A6450A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</w:tbl>
    <w:p w14:paraId="45FD7A81" w14:textId="77777777" w:rsidR="00A6450A" w:rsidRPr="003676B8" w:rsidRDefault="00A6450A" w:rsidP="00A6450A">
      <w:pPr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</w:p>
    <w:bookmarkEnd w:id="1"/>
    <w:p w14:paraId="28517D08" w14:textId="77777777" w:rsidR="00A6450A" w:rsidRPr="003676B8" w:rsidRDefault="00A6450A" w:rsidP="00A6450A">
      <w:pPr>
        <w:spacing w:after="0" w:line="240" w:lineRule="auto"/>
        <w:rPr>
          <w:sz w:val="18"/>
          <w:szCs w:val="18"/>
        </w:rPr>
      </w:pPr>
    </w:p>
    <w:p w14:paraId="3A720FC6" w14:textId="77777777" w:rsidR="00413D37" w:rsidRPr="003676B8" w:rsidRDefault="00413D37" w:rsidP="00413D37">
      <w:pPr>
        <w:rPr>
          <w:lang w:val="it-IT"/>
        </w:rPr>
      </w:pPr>
    </w:p>
    <w:p w14:paraId="2BC57950" w14:textId="77777777" w:rsidR="00413D37" w:rsidRPr="003676B8" w:rsidRDefault="00413D37" w:rsidP="00413D37">
      <w:pPr>
        <w:pStyle w:val="Titolo1"/>
        <w:spacing w:before="0" w:after="0"/>
      </w:pPr>
      <w:r w:rsidRPr="003676B8">
        <w:t>Checklist</w:t>
      </w:r>
    </w:p>
    <w:p w14:paraId="51CBB413" w14:textId="62CEA5AF" w:rsidR="00413D37" w:rsidRPr="003676B8" w:rsidRDefault="00413D37" w:rsidP="00413D37">
      <w:pPr>
        <w:spacing w:after="0" w:line="240" w:lineRule="auto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</w:r>
      <w:r w:rsidRPr="003676B8">
        <w:rPr>
          <w:sz w:val="18"/>
          <w:szCs w:val="18"/>
          <w:lang w:val="it-IT"/>
        </w:rPr>
        <w:br/>
        <w:t>Si ricorda di allegare alla Full Proposal i seguenti documenti:</w:t>
      </w:r>
      <w:r w:rsidRPr="003676B8">
        <w:rPr>
          <w:sz w:val="18"/>
          <w:szCs w:val="18"/>
          <w:lang w:val="it-IT"/>
        </w:rPr>
        <w:br/>
      </w:r>
    </w:p>
    <w:p w14:paraId="0EC817B8" w14:textId="3E285D7E" w:rsidR="00413D37" w:rsidRPr="003676B8" w:rsidRDefault="00413D37" w:rsidP="00413D37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□ Budget</w:t>
      </w:r>
      <w:r w:rsidR="003A0C3A" w:rsidRPr="003676B8">
        <w:rPr>
          <w:sz w:val="18"/>
          <w:szCs w:val="18"/>
          <w:lang w:val="it-IT"/>
        </w:rPr>
        <w:t xml:space="preserve"> Dettagliato</w:t>
      </w:r>
      <w:r w:rsidRPr="003676B8">
        <w:rPr>
          <w:sz w:val="18"/>
          <w:szCs w:val="18"/>
          <w:lang w:val="it-IT"/>
        </w:rPr>
        <w:t xml:space="preserve"> </w:t>
      </w:r>
      <w:r w:rsidR="003A0C3A" w:rsidRPr="003676B8">
        <w:rPr>
          <w:sz w:val="18"/>
          <w:szCs w:val="18"/>
          <w:lang w:val="it-IT"/>
        </w:rPr>
        <w:t>–</w:t>
      </w:r>
      <w:r w:rsidRPr="003676B8">
        <w:rPr>
          <w:sz w:val="18"/>
          <w:szCs w:val="18"/>
          <w:lang w:val="it-IT"/>
        </w:rPr>
        <w:t xml:space="preserve"> </w:t>
      </w:r>
      <w:r w:rsidR="003A0C3A" w:rsidRPr="003676B8">
        <w:rPr>
          <w:sz w:val="18"/>
          <w:szCs w:val="18"/>
          <w:lang w:val="it-IT"/>
        </w:rPr>
        <w:t xml:space="preserve">file </w:t>
      </w:r>
      <w:r w:rsidRPr="003676B8">
        <w:rPr>
          <w:sz w:val="18"/>
          <w:szCs w:val="18"/>
          <w:lang w:val="it-IT"/>
        </w:rPr>
        <w:t>Excel “Polisocial Award 201</w:t>
      </w:r>
      <w:r w:rsidR="003A0C3A" w:rsidRPr="003676B8">
        <w:rPr>
          <w:sz w:val="18"/>
          <w:szCs w:val="18"/>
          <w:lang w:val="it-IT"/>
        </w:rPr>
        <w:t>9</w:t>
      </w:r>
      <w:r w:rsidRPr="003676B8">
        <w:rPr>
          <w:sz w:val="18"/>
          <w:szCs w:val="18"/>
          <w:lang w:val="it-IT"/>
        </w:rPr>
        <w:t>_Budget</w:t>
      </w:r>
      <w:r w:rsidR="003A0C3A" w:rsidRPr="003676B8">
        <w:rPr>
          <w:sz w:val="18"/>
          <w:szCs w:val="18"/>
          <w:lang w:val="it-IT"/>
        </w:rPr>
        <w:t xml:space="preserve"> Dettagliato</w:t>
      </w:r>
      <w:r w:rsidRPr="003676B8">
        <w:rPr>
          <w:sz w:val="18"/>
          <w:szCs w:val="18"/>
          <w:lang w:val="it-IT"/>
        </w:rPr>
        <w:t>.xls”</w:t>
      </w:r>
      <w:r w:rsidRPr="003676B8">
        <w:rPr>
          <w:sz w:val="18"/>
          <w:szCs w:val="18"/>
          <w:lang w:val="it-IT"/>
        </w:rPr>
        <w:br/>
      </w:r>
    </w:p>
    <w:p w14:paraId="2D42A704" w14:textId="7CDD72FC" w:rsidR="00413D37" w:rsidRPr="003676B8" w:rsidRDefault="00413D37" w:rsidP="00413D37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□ </w:t>
      </w:r>
      <w:r w:rsidR="003A0C3A" w:rsidRPr="003676B8">
        <w:rPr>
          <w:sz w:val="18"/>
          <w:szCs w:val="18"/>
          <w:lang w:val="it-IT"/>
        </w:rPr>
        <w:t>Lettere di appoggio a firma di partner esterni e di sponsor, se presenti</w:t>
      </w:r>
    </w:p>
    <w:p w14:paraId="7D9D1145" w14:textId="675E83AF" w:rsidR="00541C53" w:rsidRPr="003A0C3A" w:rsidRDefault="00413D37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 xml:space="preserve">□ </w:t>
      </w:r>
      <w:r w:rsidR="003A0C3A" w:rsidRPr="003676B8">
        <w:rPr>
          <w:sz w:val="18"/>
          <w:szCs w:val="18"/>
          <w:lang w:val="it-IT"/>
        </w:rPr>
        <w:t>Eventuali d</w:t>
      </w:r>
      <w:r w:rsidR="003A0C3A" w:rsidRPr="003676B8">
        <w:rPr>
          <w:rFonts w:cs="Arial"/>
          <w:sz w:val="18"/>
          <w:szCs w:val="18"/>
          <w:lang w:val="it-IT"/>
        </w:rPr>
        <w:t>ichiarazioni di enti pubblici, privati e del ter</w:t>
      </w:r>
      <w:r w:rsidR="00187A02" w:rsidRPr="003676B8">
        <w:rPr>
          <w:rFonts w:cs="Arial"/>
          <w:sz w:val="18"/>
          <w:szCs w:val="18"/>
          <w:lang w:val="it-IT"/>
        </w:rPr>
        <w:t>zo settore</w:t>
      </w:r>
      <w:r w:rsidR="003A0C3A" w:rsidRPr="003676B8">
        <w:rPr>
          <w:rFonts w:cs="Arial"/>
          <w:sz w:val="18"/>
          <w:szCs w:val="18"/>
          <w:lang w:val="it-IT"/>
        </w:rPr>
        <w:t xml:space="preserve"> attestanti il loro interesse per </w:t>
      </w:r>
      <w:r w:rsidR="00187A02" w:rsidRPr="003676B8">
        <w:rPr>
          <w:rFonts w:cs="Arial"/>
          <w:sz w:val="18"/>
          <w:szCs w:val="18"/>
          <w:lang w:val="it-IT"/>
        </w:rPr>
        <w:t>l’idea progettuale</w:t>
      </w:r>
      <w:r w:rsidR="003A0C3A" w:rsidRPr="003676B8">
        <w:rPr>
          <w:rFonts w:cs="Arial"/>
          <w:sz w:val="18"/>
          <w:szCs w:val="18"/>
          <w:lang w:val="it-IT"/>
        </w:rPr>
        <w:t xml:space="preserve"> e per i suoi </w:t>
      </w:r>
      <w:r w:rsidR="00187A02" w:rsidRPr="003676B8">
        <w:rPr>
          <w:rFonts w:cs="Arial"/>
          <w:sz w:val="18"/>
          <w:szCs w:val="18"/>
          <w:lang w:val="it-IT"/>
        </w:rPr>
        <w:t xml:space="preserve">potenziali </w:t>
      </w:r>
      <w:r w:rsidR="003A0C3A" w:rsidRPr="003676B8">
        <w:rPr>
          <w:rFonts w:cs="Arial"/>
          <w:sz w:val="18"/>
          <w:szCs w:val="18"/>
          <w:lang w:val="it-IT"/>
        </w:rPr>
        <w:t>sviluppi</w:t>
      </w:r>
    </w:p>
    <w:sectPr w:rsidR="00541C53" w:rsidRPr="003A0C3A" w:rsidSect="00B60EA1">
      <w:pgSz w:w="16839" w:h="11907" w:orient="landscape" w:code="9"/>
      <w:pgMar w:top="1418" w:right="1134" w:bottom="1134" w:left="1134" w:header="851" w:footer="720" w:gutter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5DE90" w14:textId="77777777" w:rsidR="00E447D9" w:rsidRDefault="00E447D9" w:rsidP="008B0AA8">
      <w:pPr>
        <w:spacing w:after="0" w:line="240" w:lineRule="auto"/>
      </w:pPr>
      <w:r>
        <w:separator/>
      </w:r>
    </w:p>
  </w:endnote>
  <w:endnote w:type="continuationSeparator" w:id="0">
    <w:p w14:paraId="494EBF3A" w14:textId="77777777" w:rsidR="00E447D9" w:rsidRDefault="00E447D9" w:rsidP="008B0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2726484"/>
      <w:docPartObj>
        <w:docPartGallery w:val="Page Numbers (Bottom of Page)"/>
        <w:docPartUnique/>
      </w:docPartObj>
    </w:sdtPr>
    <w:sdtEndPr/>
    <w:sdtContent>
      <w:p w14:paraId="3E1AA618" w14:textId="77777777" w:rsidR="00B85511" w:rsidRDefault="00B85511">
        <w:pPr>
          <w:pStyle w:val="Pidipagina"/>
        </w:pPr>
        <w:r>
          <w:rPr>
            <w:noProof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57728" behindDoc="0" locked="0" layoutInCell="1" allowOverlap="1" wp14:anchorId="524A6F68" wp14:editId="0CA0D0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219075"/>
                  <wp:effectExtent l="0" t="0" r="19050" b="9525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219075"/>
                            <a:chOff x="0" y="14970"/>
                            <a:chExt cx="12255" cy="345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5027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DC762" w14:textId="1F9C42CF" w:rsidR="00B85511" w:rsidRPr="00B30D4C" w:rsidRDefault="00B85511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</w:pP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begin"/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instrText>PAGE    \* MERGEFORMAT</w:instrTex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separate"/>
                                </w:r>
                                <w:r w:rsidR="00BA263F" w:rsidRPr="00BA263F">
                                  <w:rPr>
                                    <w:noProof/>
                                    <w:color w:val="808080" w:themeColor="background1" w:themeShade="80"/>
                                    <w:sz w:val="20"/>
                                    <w:lang w:val="it-IT"/>
                                  </w:rPr>
                                  <w:t>4</w: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4A6F68" id="Gruppo 1" o:spid="_x0000_s1026" style="position:absolute;margin-left:0;margin-top:0;width:610.5pt;height:17.25pt;z-index:251657728;mso-width-percent:1000;mso-position-horizontal:center;mso-position-horizontal-relative:page;mso-position-vertical:center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06DC762" w14:textId="1F9C42CF" w:rsidR="00B85511" w:rsidRPr="00B30D4C" w:rsidRDefault="00B85511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begin"/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instrText>PAGE    \* MERGEFORMAT</w:instrTex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separate"/>
                          </w:r>
                          <w:r w:rsidR="00BA263F" w:rsidRPr="00BA263F">
                            <w:rPr>
                              <w:noProof/>
                              <w:color w:val="808080" w:themeColor="background1" w:themeShade="80"/>
                              <w:sz w:val="20"/>
                              <w:lang w:val="it-IT"/>
                            </w:rPr>
                            <w:t>4</w: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" adj="20904" strokecolor="#7f7f7f [161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59EE" w14:textId="53521A73" w:rsidR="00501BD0" w:rsidRDefault="00501BD0">
    <w:pPr>
      <w:pStyle w:val="Pidipagina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0FCD818D" wp14:editId="59EFB48B">
              <wp:simplePos x="0" y="0"/>
              <wp:positionH relativeFrom="page">
                <wp:posOffset>152400</wp:posOffset>
              </wp:positionH>
              <wp:positionV relativeFrom="bottomMargin">
                <wp:posOffset>398145</wp:posOffset>
              </wp:positionV>
              <wp:extent cx="7753350" cy="219075"/>
              <wp:effectExtent l="0" t="0" r="19050" b="9525"/>
              <wp:wrapNone/>
              <wp:docPr id="15" name="Grup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3350" cy="219075"/>
                        <a:chOff x="0" y="14970"/>
                        <a:chExt cx="12255" cy="345"/>
                      </a:xfrm>
                    </wpg:grpSpPr>
                    <wps:wsp>
                      <wps:cNvPr id="1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5027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052A8" w14:textId="77777777" w:rsidR="00501BD0" w:rsidRPr="00B30D4C" w:rsidRDefault="00501BD0" w:rsidP="00501BD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</w:rPr>
                            </w:pP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begin"/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instrText>PAGE    \* MERGEFORMAT</w:instrTex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separate"/>
                            </w:r>
                            <w:r w:rsidR="00BA263F" w:rsidRPr="00BA263F">
                              <w:rPr>
                                <w:noProof/>
                                <w:color w:val="808080" w:themeColor="background1" w:themeShade="80"/>
                                <w:sz w:val="20"/>
                                <w:lang w:val="it-IT"/>
                              </w:rPr>
                              <w:t>6</w: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2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8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D818D" id="Gruppo 15" o:spid="_x0000_s1031" style="position:absolute;margin-left:12pt;margin-top:31.35pt;width:610.5pt;height:17.25pt;z-index:251672064;mso-width-percent:1000;mso-position-horizontal-relative:page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19052A8" w14:textId="77777777" w:rsidR="00501BD0" w:rsidRPr="00B30D4C" w:rsidRDefault="00501BD0" w:rsidP="00501BD0">
                      <w:pPr>
                        <w:jc w:val="center"/>
                        <w:rPr>
                          <w:color w:val="808080" w:themeColor="background1" w:themeShade="80"/>
                          <w:sz w:val="20"/>
                        </w:rPr>
                      </w:pP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begin"/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instrText>PAGE    \* MERGEFORMAT</w:instrTex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separate"/>
                      </w:r>
                      <w:r w:rsidR="00BA263F" w:rsidRPr="00BA263F">
                        <w:rPr>
                          <w:noProof/>
                          <w:color w:val="808080" w:themeColor="background1" w:themeShade="80"/>
                          <w:sz w:val="20"/>
                          <w:lang w:val="it-IT"/>
                        </w:rPr>
                        <w:t>6</w: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si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9g5RcZQC9/AQAA//8DAFBLAQItABQABgAIAAAAIQDb4fbL7gAAAIUBAAATAAAAAAAAAAAA&#10;AAAAAAAAAABbQ29udGVudF9UeXBlc10ueG1sUEsBAi0AFAAGAAgAAAAhAFr0LFu/AAAAFQEAAAsA&#10;AAAAAAAAAAAAAAAAHwEAAF9yZWxzLy5yZWxzUEsBAi0AFAAGAAgAAAAhAPlC2yLEAAAA2wAAAA8A&#10;AAAAAAAAAAAAAAAABwIAAGRycy9kb3ducmV2LnhtbFBLBQYAAAAAAwADALcAAAD4AgAAAAA=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" adj="20904" strokecolor="#7f7f7f [1612]"/>
              </v:group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F648F" w14:textId="77777777" w:rsidR="00E447D9" w:rsidRDefault="00E447D9" w:rsidP="008B0AA8">
      <w:pPr>
        <w:spacing w:after="0" w:line="240" w:lineRule="auto"/>
      </w:pPr>
      <w:r>
        <w:separator/>
      </w:r>
    </w:p>
  </w:footnote>
  <w:footnote w:type="continuationSeparator" w:id="0">
    <w:p w14:paraId="3455F3F7" w14:textId="77777777" w:rsidR="00E447D9" w:rsidRDefault="00E447D9" w:rsidP="008B0AA8">
      <w:pPr>
        <w:spacing w:after="0" w:line="240" w:lineRule="auto"/>
      </w:pPr>
      <w:r>
        <w:continuationSeparator/>
      </w:r>
    </w:p>
  </w:footnote>
  <w:footnote w:id="1">
    <w:p w14:paraId="3359ABE2" w14:textId="77777777" w:rsidR="00912BA2" w:rsidRPr="00A504C7" w:rsidRDefault="00912BA2" w:rsidP="00912BA2">
      <w:pPr>
        <w:pStyle w:val="Testonotaapidipagina"/>
        <w:rPr>
          <w:sz w:val="14"/>
          <w:szCs w:val="14"/>
          <w:lang w:val="it-IT"/>
        </w:rPr>
      </w:pPr>
      <w:r w:rsidRPr="00A504C7">
        <w:rPr>
          <w:rStyle w:val="Rimandonotaapidipagina"/>
          <w:sz w:val="14"/>
          <w:szCs w:val="14"/>
        </w:rPr>
        <w:footnoteRef/>
      </w:r>
      <w:r w:rsidRPr="00A504C7">
        <w:rPr>
          <w:sz w:val="14"/>
          <w:szCs w:val="14"/>
          <w:lang w:val="it-IT"/>
        </w:rPr>
        <w:t xml:space="preserve"> </w:t>
      </w:r>
      <w:r>
        <w:rPr>
          <w:sz w:val="14"/>
          <w:szCs w:val="14"/>
          <w:lang w:val="it-IT"/>
        </w:rPr>
        <w:t xml:space="preserve">Sono da includere sotto questa voce anche </w:t>
      </w:r>
      <w:r w:rsidRPr="00A504C7">
        <w:rPr>
          <w:sz w:val="14"/>
          <w:szCs w:val="14"/>
          <w:lang w:val="it-IT"/>
        </w:rPr>
        <w:t xml:space="preserve">eventuali spese mediche per viaggi in </w:t>
      </w:r>
      <w:r>
        <w:rPr>
          <w:sz w:val="14"/>
          <w:szCs w:val="14"/>
          <w:lang w:val="it-IT"/>
        </w:rPr>
        <w:t>P</w:t>
      </w:r>
      <w:r w:rsidRPr="00A504C7">
        <w:rPr>
          <w:sz w:val="14"/>
          <w:szCs w:val="14"/>
          <w:lang w:val="it-IT"/>
        </w:rPr>
        <w:t>aesi extraeuropei</w:t>
      </w:r>
      <w:r>
        <w:rPr>
          <w:sz w:val="14"/>
          <w:szCs w:val="14"/>
          <w:lang w:val="it-I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D75FE" w14:textId="77777777" w:rsidR="00E772F0" w:rsidRDefault="00E772F0" w:rsidP="00E772F0">
    <w:pPr>
      <w:rPr>
        <w:sz w:val="18"/>
        <w:szCs w:val="18"/>
        <w:lang w:val="it-IT"/>
      </w:rPr>
    </w:pPr>
  </w:p>
  <w:p w14:paraId="7FC46ABC" w14:textId="6C58DCD5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65920" behindDoc="1" locked="0" layoutInCell="1" allowOverlap="1" wp14:anchorId="2D3FA9DB" wp14:editId="7E63FE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66944" behindDoc="1" locked="0" layoutInCell="1" allowOverlap="1" wp14:anchorId="5D1E4A06" wp14:editId="6E0AA16B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201</w:t>
    </w:r>
    <w:r w:rsidR="000D46A0">
      <w:rPr>
        <w:sz w:val="18"/>
        <w:szCs w:val="18"/>
        <w:lang w:val="it-IT"/>
      </w:rPr>
      <w:t>9</w:t>
    </w:r>
    <w:r>
      <w:rPr>
        <w:sz w:val="18"/>
        <w:szCs w:val="18"/>
        <w:lang w:val="it-IT"/>
      </w:rPr>
      <w:t xml:space="preserve"> | </w:t>
    </w:r>
    <w:r w:rsidR="008C6A29">
      <w:rPr>
        <w:sz w:val="18"/>
        <w:szCs w:val="18"/>
        <w:lang w:val="it-IT"/>
      </w:rPr>
      <w:t>Full Proposal</w:t>
    </w:r>
  </w:p>
  <w:p w14:paraId="3B44D5C9" w14:textId="6B9F071E" w:rsidR="004C0619" w:rsidRDefault="004C0619" w:rsidP="00D81BA6">
    <w:pPr>
      <w:pStyle w:val="Intestazione"/>
      <w:tabs>
        <w:tab w:val="clear" w:pos="4819"/>
        <w:tab w:val="clear" w:pos="9638"/>
        <w:tab w:val="left" w:pos="3900"/>
      </w:tabs>
      <w:rPr>
        <w:lang w:val="it-IT"/>
      </w:rPr>
    </w:pPr>
  </w:p>
  <w:p w14:paraId="4ED2EC94" w14:textId="77777777" w:rsidR="00FD23CF" w:rsidRPr="00847878" w:rsidRDefault="00FD23CF">
    <w:pPr>
      <w:pStyle w:val="Intestazion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06BD9" w14:textId="77777777" w:rsidR="00E772F0" w:rsidRDefault="00E772F0" w:rsidP="00E772F0">
    <w:pPr>
      <w:rPr>
        <w:sz w:val="18"/>
        <w:szCs w:val="18"/>
        <w:lang w:val="it-IT"/>
      </w:rPr>
    </w:pPr>
  </w:p>
  <w:p w14:paraId="3E861237" w14:textId="737F4DD4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68992" behindDoc="1" locked="0" layoutInCell="1" allowOverlap="1" wp14:anchorId="38758C2A" wp14:editId="042A07D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70016" behindDoc="1" locked="0" layoutInCell="1" allowOverlap="1" wp14:anchorId="5AD91A5B" wp14:editId="2D0434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201</w:t>
    </w:r>
    <w:r w:rsidR="000D46A0">
      <w:rPr>
        <w:sz w:val="18"/>
        <w:szCs w:val="18"/>
        <w:lang w:val="it-IT"/>
      </w:rPr>
      <w:t>9</w:t>
    </w:r>
    <w:r>
      <w:rPr>
        <w:sz w:val="18"/>
        <w:szCs w:val="18"/>
        <w:lang w:val="it-IT"/>
      </w:rPr>
      <w:t xml:space="preserve"> | </w:t>
    </w:r>
    <w:r w:rsidR="008C6A29">
      <w:rPr>
        <w:sz w:val="18"/>
        <w:szCs w:val="18"/>
        <w:lang w:val="it-IT"/>
      </w:rPr>
      <w:t>Full Proposal</w:t>
    </w:r>
  </w:p>
  <w:p w14:paraId="42953D0B" w14:textId="2AB1CA86" w:rsidR="00FF2B76" w:rsidRPr="00FF2B76" w:rsidRDefault="00FF2B76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D0394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0429A"/>
    <w:multiLevelType w:val="hybridMultilevel"/>
    <w:tmpl w:val="24E00C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260C"/>
    <w:multiLevelType w:val="hybridMultilevel"/>
    <w:tmpl w:val="89DEA7E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776FF"/>
    <w:multiLevelType w:val="hybridMultilevel"/>
    <w:tmpl w:val="B0985E0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2CB1"/>
    <w:multiLevelType w:val="hybridMultilevel"/>
    <w:tmpl w:val="5F06016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06CBC"/>
    <w:multiLevelType w:val="hybridMultilevel"/>
    <w:tmpl w:val="7CFC6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0A3F"/>
    <w:multiLevelType w:val="hybridMultilevel"/>
    <w:tmpl w:val="87D47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2BFD"/>
    <w:multiLevelType w:val="hybridMultilevel"/>
    <w:tmpl w:val="75F22E9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0C7A36"/>
    <w:multiLevelType w:val="hybridMultilevel"/>
    <w:tmpl w:val="6D62C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27AB1"/>
    <w:multiLevelType w:val="hybridMultilevel"/>
    <w:tmpl w:val="439045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61731"/>
    <w:multiLevelType w:val="multilevel"/>
    <w:tmpl w:val="6D6C63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37D"/>
    <w:multiLevelType w:val="hybridMultilevel"/>
    <w:tmpl w:val="79089F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35135"/>
    <w:multiLevelType w:val="hybridMultilevel"/>
    <w:tmpl w:val="53B242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36CF2"/>
    <w:multiLevelType w:val="hybridMultilevel"/>
    <w:tmpl w:val="B77EF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D5EDC"/>
    <w:multiLevelType w:val="hybridMultilevel"/>
    <w:tmpl w:val="BB0EB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76DA5"/>
    <w:multiLevelType w:val="hybridMultilevel"/>
    <w:tmpl w:val="56821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153B2"/>
    <w:multiLevelType w:val="hybridMultilevel"/>
    <w:tmpl w:val="1408DA9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A4496"/>
    <w:multiLevelType w:val="hybridMultilevel"/>
    <w:tmpl w:val="E8B06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9377F"/>
    <w:multiLevelType w:val="hybridMultilevel"/>
    <w:tmpl w:val="0FCA1E2C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1539E"/>
    <w:multiLevelType w:val="hybridMultilevel"/>
    <w:tmpl w:val="358CA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03FFC"/>
    <w:multiLevelType w:val="hybridMultilevel"/>
    <w:tmpl w:val="F3A0C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32298"/>
    <w:multiLevelType w:val="hybridMultilevel"/>
    <w:tmpl w:val="B5BEC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62131"/>
    <w:multiLevelType w:val="hybridMultilevel"/>
    <w:tmpl w:val="01428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C5A9A"/>
    <w:multiLevelType w:val="hybridMultilevel"/>
    <w:tmpl w:val="1A8A9BE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27C45"/>
    <w:multiLevelType w:val="hybridMultilevel"/>
    <w:tmpl w:val="29086180"/>
    <w:lvl w:ilvl="0" w:tplc="F05E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B1AB0"/>
    <w:multiLevelType w:val="hybridMultilevel"/>
    <w:tmpl w:val="EEA830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693091"/>
    <w:multiLevelType w:val="hybridMultilevel"/>
    <w:tmpl w:val="B154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1666F"/>
    <w:multiLevelType w:val="hybridMultilevel"/>
    <w:tmpl w:val="967CB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10E38"/>
    <w:multiLevelType w:val="multilevel"/>
    <w:tmpl w:val="7240A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0254920"/>
    <w:multiLevelType w:val="hybridMultilevel"/>
    <w:tmpl w:val="4FBC6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F6866"/>
    <w:multiLevelType w:val="hybridMultilevel"/>
    <w:tmpl w:val="DFDED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77509"/>
    <w:multiLevelType w:val="multilevel"/>
    <w:tmpl w:val="7132E906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E66024B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E5AA0"/>
    <w:multiLevelType w:val="multilevel"/>
    <w:tmpl w:val="DC5E9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1256756"/>
    <w:multiLevelType w:val="hybridMultilevel"/>
    <w:tmpl w:val="0A14E9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809D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8B68CB"/>
    <w:multiLevelType w:val="hybridMultilevel"/>
    <w:tmpl w:val="25BCE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942D0C"/>
    <w:multiLevelType w:val="hybridMultilevel"/>
    <w:tmpl w:val="DFE60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B509C"/>
    <w:multiLevelType w:val="hybridMultilevel"/>
    <w:tmpl w:val="60F06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5018A"/>
    <w:multiLevelType w:val="hybridMultilevel"/>
    <w:tmpl w:val="62A4C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952D0"/>
    <w:multiLevelType w:val="hybridMultilevel"/>
    <w:tmpl w:val="3CF87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1"/>
  </w:num>
  <w:num w:numId="3">
    <w:abstractNumId w:val="8"/>
  </w:num>
  <w:num w:numId="4">
    <w:abstractNumId w:val="17"/>
  </w:num>
  <w:num w:numId="5">
    <w:abstractNumId w:val="19"/>
  </w:num>
  <w:num w:numId="6">
    <w:abstractNumId w:val="38"/>
  </w:num>
  <w:num w:numId="7">
    <w:abstractNumId w:val="30"/>
  </w:num>
  <w:num w:numId="8">
    <w:abstractNumId w:val="14"/>
  </w:num>
  <w:num w:numId="9">
    <w:abstractNumId w:val="36"/>
  </w:num>
  <w:num w:numId="10">
    <w:abstractNumId w:val="35"/>
  </w:num>
  <w:num w:numId="11">
    <w:abstractNumId w:val="27"/>
  </w:num>
  <w:num w:numId="12">
    <w:abstractNumId w:val="26"/>
  </w:num>
  <w:num w:numId="13">
    <w:abstractNumId w:val="5"/>
  </w:num>
  <w:num w:numId="14">
    <w:abstractNumId w:val="6"/>
  </w:num>
  <w:num w:numId="15">
    <w:abstractNumId w:val="37"/>
  </w:num>
  <w:num w:numId="16">
    <w:abstractNumId w:val="39"/>
  </w:num>
  <w:num w:numId="17">
    <w:abstractNumId w:val="31"/>
  </w:num>
  <w:num w:numId="18">
    <w:abstractNumId w:val="33"/>
  </w:num>
  <w:num w:numId="19">
    <w:abstractNumId w:val="28"/>
  </w:num>
  <w:num w:numId="20">
    <w:abstractNumId w:val="21"/>
  </w:num>
  <w:num w:numId="21">
    <w:abstractNumId w:val="34"/>
  </w:num>
  <w:num w:numId="22">
    <w:abstractNumId w:val="22"/>
  </w:num>
  <w:num w:numId="23">
    <w:abstractNumId w:val="20"/>
  </w:num>
  <w:num w:numId="24">
    <w:abstractNumId w:val="18"/>
  </w:num>
  <w:num w:numId="25">
    <w:abstractNumId w:val="3"/>
  </w:num>
  <w:num w:numId="26">
    <w:abstractNumId w:val="10"/>
  </w:num>
  <w:num w:numId="27">
    <w:abstractNumId w:val="13"/>
  </w:num>
  <w:num w:numId="28">
    <w:abstractNumId w:val="23"/>
  </w:num>
  <w:num w:numId="29">
    <w:abstractNumId w:val="16"/>
  </w:num>
  <w:num w:numId="30">
    <w:abstractNumId w:val="15"/>
  </w:num>
  <w:num w:numId="31">
    <w:abstractNumId w:val="32"/>
  </w:num>
  <w:num w:numId="32">
    <w:abstractNumId w:val="0"/>
  </w:num>
  <w:num w:numId="33">
    <w:abstractNumId w:val="1"/>
  </w:num>
  <w:num w:numId="34">
    <w:abstractNumId w:val="2"/>
  </w:num>
  <w:num w:numId="35">
    <w:abstractNumId w:val="24"/>
  </w:num>
  <w:num w:numId="36">
    <w:abstractNumId w:val="4"/>
  </w:num>
  <w:num w:numId="37">
    <w:abstractNumId w:val="7"/>
  </w:num>
  <w:num w:numId="38">
    <w:abstractNumId w:val="12"/>
  </w:num>
  <w:num w:numId="39">
    <w:abstractNumId w:val="11"/>
  </w:num>
  <w:num w:numId="40">
    <w:abstractNumId w:val="9"/>
  </w:num>
  <w:num w:numId="41">
    <w:abstractNumId w:val="25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AA8"/>
    <w:rsid w:val="00011A4F"/>
    <w:rsid w:val="0001271C"/>
    <w:rsid w:val="00013A60"/>
    <w:rsid w:val="000148C8"/>
    <w:rsid w:val="000248D8"/>
    <w:rsid w:val="000251AC"/>
    <w:rsid w:val="00026521"/>
    <w:rsid w:val="00026AAE"/>
    <w:rsid w:val="0002777F"/>
    <w:rsid w:val="00031D63"/>
    <w:rsid w:val="00037A41"/>
    <w:rsid w:val="00040465"/>
    <w:rsid w:val="00043744"/>
    <w:rsid w:val="00046C50"/>
    <w:rsid w:val="0005310E"/>
    <w:rsid w:val="00054DDC"/>
    <w:rsid w:val="0007135C"/>
    <w:rsid w:val="00073276"/>
    <w:rsid w:val="0007358E"/>
    <w:rsid w:val="00076436"/>
    <w:rsid w:val="00090C0B"/>
    <w:rsid w:val="0009335E"/>
    <w:rsid w:val="00096D50"/>
    <w:rsid w:val="00096DBA"/>
    <w:rsid w:val="000A034C"/>
    <w:rsid w:val="000B2883"/>
    <w:rsid w:val="000B42EF"/>
    <w:rsid w:val="000B5231"/>
    <w:rsid w:val="000B7B78"/>
    <w:rsid w:val="000C2CD5"/>
    <w:rsid w:val="000C5B11"/>
    <w:rsid w:val="000C7CC3"/>
    <w:rsid w:val="000D0EBB"/>
    <w:rsid w:val="000D1E03"/>
    <w:rsid w:val="000D46A0"/>
    <w:rsid w:val="000F313E"/>
    <w:rsid w:val="000F676C"/>
    <w:rsid w:val="00110789"/>
    <w:rsid w:val="00116185"/>
    <w:rsid w:val="0012171E"/>
    <w:rsid w:val="0013016E"/>
    <w:rsid w:val="00140643"/>
    <w:rsid w:val="00140C4E"/>
    <w:rsid w:val="001454E4"/>
    <w:rsid w:val="00151A17"/>
    <w:rsid w:val="00152C93"/>
    <w:rsid w:val="00153A53"/>
    <w:rsid w:val="00162A8B"/>
    <w:rsid w:val="00165498"/>
    <w:rsid w:val="001709D6"/>
    <w:rsid w:val="00175282"/>
    <w:rsid w:val="00176F6B"/>
    <w:rsid w:val="00177C2B"/>
    <w:rsid w:val="00180E16"/>
    <w:rsid w:val="00186E7A"/>
    <w:rsid w:val="00187A02"/>
    <w:rsid w:val="001917BB"/>
    <w:rsid w:val="00193B7D"/>
    <w:rsid w:val="001A1549"/>
    <w:rsid w:val="001A3904"/>
    <w:rsid w:val="001A6681"/>
    <w:rsid w:val="001B577E"/>
    <w:rsid w:val="001B5DC1"/>
    <w:rsid w:val="001C75DF"/>
    <w:rsid w:val="001C7F9E"/>
    <w:rsid w:val="001D1DED"/>
    <w:rsid w:val="001D401A"/>
    <w:rsid w:val="001E1AF3"/>
    <w:rsid w:val="001E7BDC"/>
    <w:rsid w:val="001F1B34"/>
    <w:rsid w:val="001F3893"/>
    <w:rsid w:val="001F401A"/>
    <w:rsid w:val="001F5E62"/>
    <w:rsid w:val="0020298F"/>
    <w:rsid w:val="00204E05"/>
    <w:rsid w:val="00210F42"/>
    <w:rsid w:val="00217779"/>
    <w:rsid w:val="00220197"/>
    <w:rsid w:val="00220930"/>
    <w:rsid w:val="0022538F"/>
    <w:rsid w:val="00232413"/>
    <w:rsid w:val="0024460C"/>
    <w:rsid w:val="00247956"/>
    <w:rsid w:val="0025136A"/>
    <w:rsid w:val="0026288A"/>
    <w:rsid w:val="00263F95"/>
    <w:rsid w:val="002649DA"/>
    <w:rsid w:val="002710D8"/>
    <w:rsid w:val="00271F44"/>
    <w:rsid w:val="002729FC"/>
    <w:rsid w:val="00272AD1"/>
    <w:rsid w:val="002775FE"/>
    <w:rsid w:val="00280D02"/>
    <w:rsid w:val="00282E88"/>
    <w:rsid w:val="00287E9B"/>
    <w:rsid w:val="002A25ED"/>
    <w:rsid w:val="002A53C6"/>
    <w:rsid w:val="002B3583"/>
    <w:rsid w:val="002B3949"/>
    <w:rsid w:val="002B5A89"/>
    <w:rsid w:val="002C088C"/>
    <w:rsid w:val="002C6BC5"/>
    <w:rsid w:val="002D002E"/>
    <w:rsid w:val="002D34EA"/>
    <w:rsid w:val="002D3A7D"/>
    <w:rsid w:val="002D407F"/>
    <w:rsid w:val="002D53B4"/>
    <w:rsid w:val="002E0715"/>
    <w:rsid w:val="002F1718"/>
    <w:rsid w:val="002F3212"/>
    <w:rsid w:val="002F4DEC"/>
    <w:rsid w:val="002F66C3"/>
    <w:rsid w:val="0030049B"/>
    <w:rsid w:val="0030106D"/>
    <w:rsid w:val="0030693F"/>
    <w:rsid w:val="003101C7"/>
    <w:rsid w:val="00311959"/>
    <w:rsid w:val="00312BBD"/>
    <w:rsid w:val="00317E5C"/>
    <w:rsid w:val="00321B35"/>
    <w:rsid w:val="003223A6"/>
    <w:rsid w:val="00323379"/>
    <w:rsid w:val="003245C6"/>
    <w:rsid w:val="003256B5"/>
    <w:rsid w:val="00327901"/>
    <w:rsid w:val="00336D1B"/>
    <w:rsid w:val="0034190A"/>
    <w:rsid w:val="00341CE0"/>
    <w:rsid w:val="00343A74"/>
    <w:rsid w:val="00352262"/>
    <w:rsid w:val="00364008"/>
    <w:rsid w:val="003676B8"/>
    <w:rsid w:val="0037469E"/>
    <w:rsid w:val="003825E1"/>
    <w:rsid w:val="00382FE7"/>
    <w:rsid w:val="00384BAE"/>
    <w:rsid w:val="00390EE7"/>
    <w:rsid w:val="003A0A47"/>
    <w:rsid w:val="003A0C3A"/>
    <w:rsid w:val="003A413D"/>
    <w:rsid w:val="003B09AC"/>
    <w:rsid w:val="003B316F"/>
    <w:rsid w:val="003C73A1"/>
    <w:rsid w:val="003D0F14"/>
    <w:rsid w:val="003D570B"/>
    <w:rsid w:val="003D64D8"/>
    <w:rsid w:val="003E22B0"/>
    <w:rsid w:val="003E3258"/>
    <w:rsid w:val="003E41EF"/>
    <w:rsid w:val="003E562F"/>
    <w:rsid w:val="003E6C19"/>
    <w:rsid w:val="003E75B6"/>
    <w:rsid w:val="003F504D"/>
    <w:rsid w:val="003F5536"/>
    <w:rsid w:val="003F7C32"/>
    <w:rsid w:val="004013AE"/>
    <w:rsid w:val="00401C3E"/>
    <w:rsid w:val="00404CB2"/>
    <w:rsid w:val="0040589E"/>
    <w:rsid w:val="00405F43"/>
    <w:rsid w:val="0040739C"/>
    <w:rsid w:val="0040761F"/>
    <w:rsid w:val="00407FC6"/>
    <w:rsid w:val="004102CF"/>
    <w:rsid w:val="00410ABE"/>
    <w:rsid w:val="00413D37"/>
    <w:rsid w:val="00415F1E"/>
    <w:rsid w:val="0042000C"/>
    <w:rsid w:val="0042081D"/>
    <w:rsid w:val="004220D6"/>
    <w:rsid w:val="00423F8C"/>
    <w:rsid w:val="004242D2"/>
    <w:rsid w:val="00426229"/>
    <w:rsid w:val="00430EA4"/>
    <w:rsid w:val="004366E2"/>
    <w:rsid w:val="00436BDC"/>
    <w:rsid w:val="004416C4"/>
    <w:rsid w:val="00441C5B"/>
    <w:rsid w:val="00444614"/>
    <w:rsid w:val="00453079"/>
    <w:rsid w:val="0045593E"/>
    <w:rsid w:val="004567A2"/>
    <w:rsid w:val="00457816"/>
    <w:rsid w:val="004617D8"/>
    <w:rsid w:val="004704EB"/>
    <w:rsid w:val="00470874"/>
    <w:rsid w:val="004763E0"/>
    <w:rsid w:val="004767B3"/>
    <w:rsid w:val="00476CC2"/>
    <w:rsid w:val="004A3789"/>
    <w:rsid w:val="004B210F"/>
    <w:rsid w:val="004B5282"/>
    <w:rsid w:val="004C0619"/>
    <w:rsid w:val="004D5A9C"/>
    <w:rsid w:val="004E7941"/>
    <w:rsid w:val="004E7BE0"/>
    <w:rsid w:val="004F26E7"/>
    <w:rsid w:val="004F4106"/>
    <w:rsid w:val="004F5053"/>
    <w:rsid w:val="00501BD0"/>
    <w:rsid w:val="00510406"/>
    <w:rsid w:val="00512240"/>
    <w:rsid w:val="0051425E"/>
    <w:rsid w:val="0051788D"/>
    <w:rsid w:val="00534243"/>
    <w:rsid w:val="00541393"/>
    <w:rsid w:val="00541C53"/>
    <w:rsid w:val="00541D17"/>
    <w:rsid w:val="0054392C"/>
    <w:rsid w:val="0054767A"/>
    <w:rsid w:val="005503B8"/>
    <w:rsid w:val="005524BB"/>
    <w:rsid w:val="00553135"/>
    <w:rsid w:val="005612FC"/>
    <w:rsid w:val="005647E8"/>
    <w:rsid w:val="0056617B"/>
    <w:rsid w:val="00570C78"/>
    <w:rsid w:val="00570F4A"/>
    <w:rsid w:val="0057371E"/>
    <w:rsid w:val="00593E39"/>
    <w:rsid w:val="005A0628"/>
    <w:rsid w:val="005A3C47"/>
    <w:rsid w:val="005A42EC"/>
    <w:rsid w:val="005A5170"/>
    <w:rsid w:val="005B4D14"/>
    <w:rsid w:val="005C07B6"/>
    <w:rsid w:val="005C2480"/>
    <w:rsid w:val="005C4A1C"/>
    <w:rsid w:val="005C7071"/>
    <w:rsid w:val="005D388A"/>
    <w:rsid w:val="005D4D13"/>
    <w:rsid w:val="005E0B57"/>
    <w:rsid w:val="005F0AFA"/>
    <w:rsid w:val="005F2309"/>
    <w:rsid w:val="005F318E"/>
    <w:rsid w:val="005F3E9F"/>
    <w:rsid w:val="005F795B"/>
    <w:rsid w:val="00600BD2"/>
    <w:rsid w:val="0060250B"/>
    <w:rsid w:val="00615A12"/>
    <w:rsid w:val="00621870"/>
    <w:rsid w:val="006225DE"/>
    <w:rsid w:val="006243FE"/>
    <w:rsid w:val="00625F74"/>
    <w:rsid w:val="006305FF"/>
    <w:rsid w:val="0063398C"/>
    <w:rsid w:val="00635ED6"/>
    <w:rsid w:val="00637A94"/>
    <w:rsid w:val="00645940"/>
    <w:rsid w:val="00647681"/>
    <w:rsid w:val="00650FC9"/>
    <w:rsid w:val="006565AE"/>
    <w:rsid w:val="00663CF5"/>
    <w:rsid w:val="00664341"/>
    <w:rsid w:val="0066620C"/>
    <w:rsid w:val="00670FFA"/>
    <w:rsid w:val="006715BE"/>
    <w:rsid w:val="0067631B"/>
    <w:rsid w:val="00683C78"/>
    <w:rsid w:val="00684E84"/>
    <w:rsid w:val="00685733"/>
    <w:rsid w:val="006A0808"/>
    <w:rsid w:val="006A0B64"/>
    <w:rsid w:val="006B73C9"/>
    <w:rsid w:val="006D14B4"/>
    <w:rsid w:val="006E0F48"/>
    <w:rsid w:val="006E0F73"/>
    <w:rsid w:val="006F60AC"/>
    <w:rsid w:val="00703802"/>
    <w:rsid w:val="00705435"/>
    <w:rsid w:val="0071213F"/>
    <w:rsid w:val="00712B3C"/>
    <w:rsid w:val="00714F5F"/>
    <w:rsid w:val="007158F0"/>
    <w:rsid w:val="00716ACA"/>
    <w:rsid w:val="00722834"/>
    <w:rsid w:val="00723E66"/>
    <w:rsid w:val="0072444D"/>
    <w:rsid w:val="00725CA7"/>
    <w:rsid w:val="0073686B"/>
    <w:rsid w:val="00736F6F"/>
    <w:rsid w:val="00745EDD"/>
    <w:rsid w:val="00750D86"/>
    <w:rsid w:val="007525AE"/>
    <w:rsid w:val="00760A6D"/>
    <w:rsid w:val="00763A5B"/>
    <w:rsid w:val="00771FD9"/>
    <w:rsid w:val="00781E15"/>
    <w:rsid w:val="00781FC4"/>
    <w:rsid w:val="007924FD"/>
    <w:rsid w:val="0079506A"/>
    <w:rsid w:val="007A63E1"/>
    <w:rsid w:val="007B1C69"/>
    <w:rsid w:val="007C17BD"/>
    <w:rsid w:val="007C714F"/>
    <w:rsid w:val="007D2C22"/>
    <w:rsid w:val="007D6311"/>
    <w:rsid w:val="007D7510"/>
    <w:rsid w:val="007E1F44"/>
    <w:rsid w:val="007E5D4F"/>
    <w:rsid w:val="007E75D1"/>
    <w:rsid w:val="007F1C4D"/>
    <w:rsid w:val="007F2666"/>
    <w:rsid w:val="007F454F"/>
    <w:rsid w:val="007F58C1"/>
    <w:rsid w:val="007F5960"/>
    <w:rsid w:val="00801E6F"/>
    <w:rsid w:val="008101E9"/>
    <w:rsid w:val="00825A68"/>
    <w:rsid w:val="00832247"/>
    <w:rsid w:val="00832A05"/>
    <w:rsid w:val="00833CDB"/>
    <w:rsid w:val="00836811"/>
    <w:rsid w:val="0084207A"/>
    <w:rsid w:val="008445DA"/>
    <w:rsid w:val="00847878"/>
    <w:rsid w:val="00847B14"/>
    <w:rsid w:val="00850479"/>
    <w:rsid w:val="008532C7"/>
    <w:rsid w:val="00856201"/>
    <w:rsid w:val="008577BA"/>
    <w:rsid w:val="00874991"/>
    <w:rsid w:val="0088045E"/>
    <w:rsid w:val="00887222"/>
    <w:rsid w:val="008913BE"/>
    <w:rsid w:val="00891D25"/>
    <w:rsid w:val="008A29A5"/>
    <w:rsid w:val="008A6E82"/>
    <w:rsid w:val="008B0AA8"/>
    <w:rsid w:val="008B19EA"/>
    <w:rsid w:val="008B2367"/>
    <w:rsid w:val="008B2BA8"/>
    <w:rsid w:val="008B4A41"/>
    <w:rsid w:val="008C3DD9"/>
    <w:rsid w:val="008C6A29"/>
    <w:rsid w:val="008D09CE"/>
    <w:rsid w:val="008D1EE7"/>
    <w:rsid w:val="008D6385"/>
    <w:rsid w:val="008E0EB7"/>
    <w:rsid w:val="008E198B"/>
    <w:rsid w:val="008E1C74"/>
    <w:rsid w:val="008E62EF"/>
    <w:rsid w:val="008E6F57"/>
    <w:rsid w:val="0090162C"/>
    <w:rsid w:val="0090435A"/>
    <w:rsid w:val="00906BF9"/>
    <w:rsid w:val="00912BA2"/>
    <w:rsid w:val="00913F57"/>
    <w:rsid w:val="00914066"/>
    <w:rsid w:val="0092012D"/>
    <w:rsid w:val="009203AD"/>
    <w:rsid w:val="009248BA"/>
    <w:rsid w:val="00925DDD"/>
    <w:rsid w:val="00925EB1"/>
    <w:rsid w:val="00927615"/>
    <w:rsid w:val="009344FC"/>
    <w:rsid w:val="00942DC1"/>
    <w:rsid w:val="009505EC"/>
    <w:rsid w:val="00950C94"/>
    <w:rsid w:val="0095666A"/>
    <w:rsid w:val="00961C1A"/>
    <w:rsid w:val="00973300"/>
    <w:rsid w:val="009738ED"/>
    <w:rsid w:val="00977E6F"/>
    <w:rsid w:val="00981449"/>
    <w:rsid w:val="00990766"/>
    <w:rsid w:val="00994D00"/>
    <w:rsid w:val="00996AB2"/>
    <w:rsid w:val="009A4A4A"/>
    <w:rsid w:val="009A532A"/>
    <w:rsid w:val="009B50C8"/>
    <w:rsid w:val="009B5633"/>
    <w:rsid w:val="009C7718"/>
    <w:rsid w:val="009D46FF"/>
    <w:rsid w:val="009D7B9A"/>
    <w:rsid w:val="009F0F1D"/>
    <w:rsid w:val="009F52C5"/>
    <w:rsid w:val="00A02CE0"/>
    <w:rsid w:val="00A04E54"/>
    <w:rsid w:val="00A07262"/>
    <w:rsid w:val="00A10DE9"/>
    <w:rsid w:val="00A13A86"/>
    <w:rsid w:val="00A14EDD"/>
    <w:rsid w:val="00A2449E"/>
    <w:rsid w:val="00A27C90"/>
    <w:rsid w:val="00A32BB7"/>
    <w:rsid w:val="00A32CBC"/>
    <w:rsid w:val="00A33B86"/>
    <w:rsid w:val="00A40237"/>
    <w:rsid w:val="00A453BE"/>
    <w:rsid w:val="00A45A9F"/>
    <w:rsid w:val="00A4603B"/>
    <w:rsid w:val="00A462EA"/>
    <w:rsid w:val="00A504C7"/>
    <w:rsid w:val="00A51323"/>
    <w:rsid w:val="00A547E0"/>
    <w:rsid w:val="00A5783E"/>
    <w:rsid w:val="00A6450A"/>
    <w:rsid w:val="00A71B96"/>
    <w:rsid w:val="00A76113"/>
    <w:rsid w:val="00A8298A"/>
    <w:rsid w:val="00A85F47"/>
    <w:rsid w:val="00A951F8"/>
    <w:rsid w:val="00A97DD4"/>
    <w:rsid w:val="00AA4A68"/>
    <w:rsid w:val="00AB06B4"/>
    <w:rsid w:val="00AC554D"/>
    <w:rsid w:val="00AC59CC"/>
    <w:rsid w:val="00AC6CE4"/>
    <w:rsid w:val="00AD5FFC"/>
    <w:rsid w:val="00AD7139"/>
    <w:rsid w:val="00AE411B"/>
    <w:rsid w:val="00AF12DD"/>
    <w:rsid w:val="00AF7E56"/>
    <w:rsid w:val="00B00331"/>
    <w:rsid w:val="00B04106"/>
    <w:rsid w:val="00B10D5B"/>
    <w:rsid w:val="00B11BE4"/>
    <w:rsid w:val="00B1256F"/>
    <w:rsid w:val="00B1448E"/>
    <w:rsid w:val="00B207EE"/>
    <w:rsid w:val="00B30D4C"/>
    <w:rsid w:val="00B3662A"/>
    <w:rsid w:val="00B36A12"/>
    <w:rsid w:val="00B40A4D"/>
    <w:rsid w:val="00B41640"/>
    <w:rsid w:val="00B41D61"/>
    <w:rsid w:val="00B41F20"/>
    <w:rsid w:val="00B60EA1"/>
    <w:rsid w:val="00B67B52"/>
    <w:rsid w:val="00B67D93"/>
    <w:rsid w:val="00B73200"/>
    <w:rsid w:val="00B75DC5"/>
    <w:rsid w:val="00B75E72"/>
    <w:rsid w:val="00B82DFC"/>
    <w:rsid w:val="00B85511"/>
    <w:rsid w:val="00B95E35"/>
    <w:rsid w:val="00BA263F"/>
    <w:rsid w:val="00BA32BA"/>
    <w:rsid w:val="00BA69C4"/>
    <w:rsid w:val="00BB188E"/>
    <w:rsid w:val="00BB266C"/>
    <w:rsid w:val="00BB56C9"/>
    <w:rsid w:val="00BB6491"/>
    <w:rsid w:val="00BC0917"/>
    <w:rsid w:val="00BC18C3"/>
    <w:rsid w:val="00BC1964"/>
    <w:rsid w:val="00BC34D2"/>
    <w:rsid w:val="00BD73C9"/>
    <w:rsid w:val="00BE0EA5"/>
    <w:rsid w:val="00BE120B"/>
    <w:rsid w:val="00BE50FC"/>
    <w:rsid w:val="00BE670C"/>
    <w:rsid w:val="00BF1860"/>
    <w:rsid w:val="00BF2F27"/>
    <w:rsid w:val="00BF6429"/>
    <w:rsid w:val="00BF7578"/>
    <w:rsid w:val="00C048F7"/>
    <w:rsid w:val="00C05E17"/>
    <w:rsid w:val="00C258E7"/>
    <w:rsid w:val="00C31E41"/>
    <w:rsid w:val="00C334D1"/>
    <w:rsid w:val="00C343B0"/>
    <w:rsid w:val="00C35793"/>
    <w:rsid w:val="00C3717E"/>
    <w:rsid w:val="00C46946"/>
    <w:rsid w:val="00C60352"/>
    <w:rsid w:val="00C6164A"/>
    <w:rsid w:val="00C70A0A"/>
    <w:rsid w:val="00C7129D"/>
    <w:rsid w:val="00C81669"/>
    <w:rsid w:val="00C8205C"/>
    <w:rsid w:val="00C91614"/>
    <w:rsid w:val="00C95490"/>
    <w:rsid w:val="00C95F79"/>
    <w:rsid w:val="00CB131C"/>
    <w:rsid w:val="00CB1BC2"/>
    <w:rsid w:val="00CB42F7"/>
    <w:rsid w:val="00CC1B2F"/>
    <w:rsid w:val="00CC3686"/>
    <w:rsid w:val="00CC7D69"/>
    <w:rsid w:val="00CD0762"/>
    <w:rsid w:val="00CD59BA"/>
    <w:rsid w:val="00CD7BF3"/>
    <w:rsid w:val="00CE5E58"/>
    <w:rsid w:val="00CF2965"/>
    <w:rsid w:val="00D016C3"/>
    <w:rsid w:val="00D173E6"/>
    <w:rsid w:val="00D2505F"/>
    <w:rsid w:val="00D2685A"/>
    <w:rsid w:val="00D30D94"/>
    <w:rsid w:val="00D3290F"/>
    <w:rsid w:val="00D406A0"/>
    <w:rsid w:val="00D41C8E"/>
    <w:rsid w:val="00D45482"/>
    <w:rsid w:val="00D50961"/>
    <w:rsid w:val="00D55B07"/>
    <w:rsid w:val="00D568B5"/>
    <w:rsid w:val="00D6063B"/>
    <w:rsid w:val="00D62134"/>
    <w:rsid w:val="00D726B3"/>
    <w:rsid w:val="00D80CF0"/>
    <w:rsid w:val="00D817EA"/>
    <w:rsid w:val="00D81BA6"/>
    <w:rsid w:val="00D83FBB"/>
    <w:rsid w:val="00D8420C"/>
    <w:rsid w:val="00D87A36"/>
    <w:rsid w:val="00D9534B"/>
    <w:rsid w:val="00D97BBD"/>
    <w:rsid w:val="00DA7E5D"/>
    <w:rsid w:val="00DB2374"/>
    <w:rsid w:val="00DC1B1C"/>
    <w:rsid w:val="00DC1C31"/>
    <w:rsid w:val="00DD05EC"/>
    <w:rsid w:val="00DD4DBF"/>
    <w:rsid w:val="00DD6658"/>
    <w:rsid w:val="00DE24E0"/>
    <w:rsid w:val="00DE44ED"/>
    <w:rsid w:val="00DE6AD2"/>
    <w:rsid w:val="00DF001B"/>
    <w:rsid w:val="00DF0AE4"/>
    <w:rsid w:val="00DF25A5"/>
    <w:rsid w:val="00E009D5"/>
    <w:rsid w:val="00E13682"/>
    <w:rsid w:val="00E13AB4"/>
    <w:rsid w:val="00E15F22"/>
    <w:rsid w:val="00E16D50"/>
    <w:rsid w:val="00E209D3"/>
    <w:rsid w:val="00E23664"/>
    <w:rsid w:val="00E37D25"/>
    <w:rsid w:val="00E4213C"/>
    <w:rsid w:val="00E4227F"/>
    <w:rsid w:val="00E43A19"/>
    <w:rsid w:val="00E447D9"/>
    <w:rsid w:val="00E45166"/>
    <w:rsid w:val="00E55B96"/>
    <w:rsid w:val="00E5629E"/>
    <w:rsid w:val="00E717C4"/>
    <w:rsid w:val="00E75500"/>
    <w:rsid w:val="00E772F0"/>
    <w:rsid w:val="00E83BDE"/>
    <w:rsid w:val="00E87692"/>
    <w:rsid w:val="00E94014"/>
    <w:rsid w:val="00E9476C"/>
    <w:rsid w:val="00E94DB9"/>
    <w:rsid w:val="00EA3D52"/>
    <w:rsid w:val="00EA782A"/>
    <w:rsid w:val="00EB5967"/>
    <w:rsid w:val="00EC0B5E"/>
    <w:rsid w:val="00EC1C18"/>
    <w:rsid w:val="00EC33EE"/>
    <w:rsid w:val="00EC36FC"/>
    <w:rsid w:val="00EE4AB4"/>
    <w:rsid w:val="00EF3516"/>
    <w:rsid w:val="00EF5757"/>
    <w:rsid w:val="00F00806"/>
    <w:rsid w:val="00F0186F"/>
    <w:rsid w:val="00F02CA6"/>
    <w:rsid w:val="00F159E4"/>
    <w:rsid w:val="00F37145"/>
    <w:rsid w:val="00F379BE"/>
    <w:rsid w:val="00F4088C"/>
    <w:rsid w:val="00F4567D"/>
    <w:rsid w:val="00F45F57"/>
    <w:rsid w:val="00F50053"/>
    <w:rsid w:val="00F51D76"/>
    <w:rsid w:val="00F52FB4"/>
    <w:rsid w:val="00F5437C"/>
    <w:rsid w:val="00F54A8F"/>
    <w:rsid w:val="00F647BA"/>
    <w:rsid w:val="00F65A40"/>
    <w:rsid w:val="00F70A26"/>
    <w:rsid w:val="00F72B1B"/>
    <w:rsid w:val="00F74BBE"/>
    <w:rsid w:val="00F751DC"/>
    <w:rsid w:val="00F82DE1"/>
    <w:rsid w:val="00F864A5"/>
    <w:rsid w:val="00F87B39"/>
    <w:rsid w:val="00F91C9D"/>
    <w:rsid w:val="00F9363C"/>
    <w:rsid w:val="00F93AB3"/>
    <w:rsid w:val="00F95184"/>
    <w:rsid w:val="00FA1937"/>
    <w:rsid w:val="00FA4D75"/>
    <w:rsid w:val="00FA783E"/>
    <w:rsid w:val="00FB1028"/>
    <w:rsid w:val="00FB17AB"/>
    <w:rsid w:val="00FB4EAA"/>
    <w:rsid w:val="00FB5CA6"/>
    <w:rsid w:val="00FB655A"/>
    <w:rsid w:val="00FC23CF"/>
    <w:rsid w:val="00FC2F4A"/>
    <w:rsid w:val="00FC30D8"/>
    <w:rsid w:val="00FC5367"/>
    <w:rsid w:val="00FC5E19"/>
    <w:rsid w:val="00FD23CF"/>
    <w:rsid w:val="00FD6CE6"/>
    <w:rsid w:val="00FD7B24"/>
    <w:rsid w:val="00FD7B70"/>
    <w:rsid w:val="00FE0121"/>
    <w:rsid w:val="00FE0A71"/>
    <w:rsid w:val="00FE7F7B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B82E0"/>
  <w15:docId w15:val="{3B50E319-BE0A-4482-AF5C-D75F90DA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 w:themeColor="text1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color w:val="B01513" w:themeColor="accent1"/>
      <w:sz w:val="28"/>
      <w:szCs w:val="28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predefinitoparagrafo"/>
    <w:uiPriority w:val="99"/>
    <w:unhideWhenUsed/>
    <w:rPr>
      <w:color w:val="4FB8C1" w:themeColor="text2" w:themeTint="99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595959" w:themeColor="text1" w:themeTint="A6"/>
    </w:rPr>
  </w:style>
  <w:style w:type="character" w:styleId="Riferimentodelicato">
    <w:name w:val="Subtle Reference"/>
    <w:basedOn w:val="Carpredefinitoparagraf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0AA8"/>
  </w:style>
  <w:style w:type="paragraph" w:styleId="Pidipagina">
    <w:name w:val="footer"/>
    <w:basedOn w:val="Normale"/>
    <w:link w:val="Pidipagina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0AA8"/>
  </w:style>
  <w:style w:type="paragraph" w:styleId="Titolosommario">
    <w:name w:val="TOC Heading"/>
    <w:basedOn w:val="Titolo1"/>
    <w:next w:val="Normale"/>
    <w:uiPriority w:val="39"/>
    <w:unhideWhenUsed/>
    <w:qFormat/>
    <w:rsid w:val="008B0AA8"/>
    <w:pPr>
      <w:spacing w:before="240" w:after="0" w:line="259" w:lineRule="auto"/>
      <w:outlineLvl w:val="9"/>
    </w:pPr>
    <w:rPr>
      <w:color w:val="830F0E" w:themeColor="accent1" w:themeShade="BF"/>
      <w:sz w:val="32"/>
      <w:szCs w:val="32"/>
      <w:lang w:val="it-IT" w:eastAsia="it-IT"/>
    </w:rPr>
  </w:style>
  <w:style w:type="table" w:styleId="Grigliatabella">
    <w:name w:val="Table Grid"/>
    <w:basedOn w:val="Tabellanormale"/>
    <w:uiPriority w:val="39"/>
    <w:rsid w:val="0041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F65A4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65A40"/>
    <w:pPr>
      <w:spacing w:after="100"/>
      <w:ind w:left="170"/>
    </w:pPr>
  </w:style>
  <w:style w:type="character" w:styleId="Rimandocommento">
    <w:name w:val="annotation reference"/>
    <w:basedOn w:val="Carpredefinitoparagrafo"/>
    <w:uiPriority w:val="99"/>
    <w:semiHidden/>
    <w:unhideWhenUsed/>
    <w:rsid w:val="001709D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09D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09D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09D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09D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9D6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FC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0FC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50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Modello%20Ione%20(vuot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7C0483F9983C74095AD6FDFF5DBE01E" ma:contentTypeVersion="8" ma:contentTypeDescription="Creare un nuovo documento." ma:contentTypeScope="" ma:versionID="6aa2cb643ac0e64632159cf4a8a137d1">
  <xsd:schema xmlns:xsd="http://www.w3.org/2001/XMLSchema" xmlns:xs="http://www.w3.org/2001/XMLSchema" xmlns:p="http://schemas.microsoft.com/office/2006/metadata/properties" xmlns:ns2="fdcf27f0-aaca-4cf2-97dd-b045d3ede485" targetNamespace="http://schemas.microsoft.com/office/2006/metadata/properties" ma:root="true" ma:fieldsID="df599df1fd637c5b6fb6d90826f4688f" ns2:_="">
    <xsd:import namespace="fdcf27f0-aaca-4cf2-97dd-b045d3ede4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f27f0-aaca-4cf2-97dd-b045d3ede4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8D168-ED42-4F0B-9EFF-9A0F31EB8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CC988-1CDB-4D30-9EC9-D0E14201B4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C480CB-3F5D-4CAE-8AB4-95135E73F8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f27f0-aaca-4cf2-97dd-b045d3ede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457CCA-9EA3-45D6-8F62-8903D9C6F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Ione (vuoto)</Template>
  <TotalTime>1612</TotalTime>
  <Pages>6</Pages>
  <Words>1166</Words>
  <Characters>6650</Characters>
  <Application>Microsoft Office Word</Application>
  <DocSecurity>0</DocSecurity>
  <Lines>55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Martin Broz</cp:lastModifiedBy>
  <cp:revision>269</cp:revision>
  <cp:lastPrinted>2018-06-28T15:54:00Z</cp:lastPrinted>
  <dcterms:created xsi:type="dcterms:W3CDTF">2018-06-21T16:40:00Z</dcterms:created>
  <dcterms:modified xsi:type="dcterms:W3CDTF">2019-07-19T15:56:00Z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ContentTypeId">
    <vt:lpwstr>0x01010057C0483F9983C74095AD6FDFF5DBE01E</vt:lpwstr>
  </property>
</Properties>
</file>